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234" w:rsidRDefault="00E7026A" w:rsidP="00964E22">
      <w:pPr>
        <w:rPr>
          <w:noProof/>
          <w:lang w:eastAsia="es-ES_tradnl"/>
        </w:rPr>
      </w:pPr>
      <w:r>
        <w:rPr>
          <w:noProof/>
          <w:lang w:val="es-AR" w:eastAsia="es-AR"/>
        </w:rPr>
        <w:pict>
          <v:group id="_x0000_s1087" style="position:absolute;margin-left:127.8pt;margin-top:-3.5pt;width:360.9pt;height:24.95pt;z-index:251620855" coordorigin="4257,1347" coordsize="7218,499">
            <v:rect id="_x0000_s1084" style="position:absolute;left:4257;top:1347;width:7094;height:499" stroked="f"/>
            <v:shapetype id="_x0000_t135" coordsize="21600,21600" o:spt="135" path="m10800,qx21600,10800,10800,21600l,21600,,xe">
              <v:stroke joinstyle="miter"/>
              <v:path gradientshapeok="t" o:connecttype="rect" textboxrect="0,3163,18437,18437"/>
            </v:shapetype>
            <v:shape id="_x0000_s1086" type="#_x0000_t135" style="position:absolute;left:11332;top:1347;width:143;height:499" stroked="f"/>
          </v:group>
        </w:pict>
      </w:r>
      <w:r w:rsidRPr="00C7045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86" o:spid="_x0000_s1026" type="#_x0000_t202" style="position:absolute;margin-left:144.45pt;margin-top:-4.1pt;width:332.55pt;height:30.65pt;z-index:2516321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" filled="f" stroked="f">
            <v:textbox style="mso-next-textbox:#Cuadro de texto 86">
              <w:txbxContent>
                <w:p w:rsidR="00DB0234" w:rsidRPr="006B55FB" w:rsidRDefault="00FE0FF6" w:rsidP="00956D89">
                  <w:pPr>
                    <w:jc w:val="right"/>
                    <w:rPr>
                      <w:rFonts w:ascii="Heebo Medium" w:hAnsi="Heebo Medium" w:cs="Heebo Medium"/>
                      <w:sz w:val="32"/>
                      <w:szCs w:val="32"/>
                    </w:rPr>
                  </w:pPr>
                  <w:r>
                    <w:rPr>
                      <w:rFonts w:ascii="Heebo Medium" w:hAnsi="Heebo Medium" w:cs="Heebo Medium"/>
                      <w:sz w:val="32"/>
                      <w:szCs w:val="32"/>
                    </w:rPr>
                    <w:t>REPARTIDOR</w:t>
                  </w:r>
                </w:p>
              </w:txbxContent>
            </v:textbox>
            <w10:wrap anchorx="margin"/>
          </v:shape>
        </w:pict>
      </w:r>
      <w:r w:rsidR="00BE7495">
        <w:rPr>
          <w:noProof/>
          <w:lang w:val="es-AR" w:eastAsia="es-AR"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margin">
              <wp:posOffset>-594360</wp:posOffset>
            </wp:positionH>
            <wp:positionV relativeFrom="paragraph">
              <wp:posOffset>-366395</wp:posOffset>
            </wp:positionV>
            <wp:extent cx="1768475" cy="1768475"/>
            <wp:effectExtent l="19050" t="0" r="3175" b="0"/>
            <wp:wrapNone/>
            <wp:docPr id="37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768475"/>
                    </a:xfrm>
                    <a:prstGeom prst="ellipse">
                      <a:avLst/>
                    </a:prstGeom>
                    <a:ln w="3810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7045B">
        <w:rPr>
          <w:noProof/>
          <w:lang w:val="es-AR" w:eastAsia="es-AR"/>
        </w:rPr>
        <w:pict>
          <v:rect id="_x0000_s1079" style="position:absolute;margin-left:127.8pt;margin-top:-70.55pt;width:382.45pt;height:97.1pt;z-index:251619830;mso-position-horizontal-relative:text;mso-position-vertical-relative:text" fillcolor="#1f3763 [1604]" stroked="f"/>
        </w:pict>
      </w:r>
      <w:r w:rsidR="00C7045B" w:rsidRPr="00C7045B">
        <w:rPr>
          <w:noProof/>
        </w:rPr>
        <w:pict>
          <v:rect id="Rectángulo 39" o:spid="_x0000_s1027" style="position:absolute;margin-left:0;margin-top:-70.9pt;width:212.85pt;height:857.7pt;rotation:180;z-index:-251686400;visibility:visible;mso-position-horizontal:left;mso-position-horizontal-relative:page;mso-position-vertical-relative:text" fillcolor="#e7e6e6 [3214]" stroked="f">
            <v:textbox style="mso-next-textbox:#Rectángulo 39">
              <w:txbxContent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tabs>
                      <w:tab w:val="left" w:pos="142"/>
                    </w:tabs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  <w:t xml:space="preserve">     </w:t>
                  </w:r>
                </w:p>
              </w:txbxContent>
            </v:textbox>
            <w10:wrap anchorx="page"/>
          </v:rect>
        </w:pict>
      </w:r>
      <w:r w:rsidR="00C7045B" w:rsidRPr="00C7045B">
        <w:rPr>
          <w:noProof/>
        </w:rPr>
        <w:pict>
          <v:shape id="Cuadro de texto 58" o:spid="_x0000_s1028" type="#_x0000_t202" style="position:absolute;margin-left:225pt;margin-top:-44.55pt;width:347.25pt;height:48.85pt;z-index:251633152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" filled="f" stroked="f">
            <v:textbox style="mso-next-textbox:#Cuadro de texto 58">
              <w:txbxContent>
                <w:p w:rsidR="00964E22" w:rsidRPr="00A7654B" w:rsidRDefault="00FE0FF6" w:rsidP="00956D89">
                  <w:pPr>
                    <w:jc w:val="right"/>
                    <w:rPr>
                      <w:rFonts w:ascii="Heebo Medium" w:hAnsi="Heebo Medium" w:cs="Heebo Medium"/>
                      <w:b/>
                      <w:color w:val="FFFFFF" w:themeColor="background1"/>
                      <w:sz w:val="56"/>
                      <w:szCs w:val="56"/>
                    </w:rPr>
                  </w:pPr>
                  <w:r>
                    <w:rPr>
                      <w:rFonts w:ascii="Heebo Medium" w:hAnsi="Heebo Medium" w:cs="Heebo Medium"/>
                      <w:b/>
                      <w:color w:val="FFFFFF" w:themeColor="background1"/>
                      <w:sz w:val="56"/>
                      <w:szCs w:val="56"/>
                    </w:rPr>
                    <w:t>Valentín</w:t>
                  </w:r>
                  <w:r w:rsidR="00FE0A9E" w:rsidRPr="00A7654B">
                    <w:rPr>
                      <w:rFonts w:ascii="Heebo Medium" w:hAnsi="Heebo Medium" w:cs="Heebo Medium"/>
                      <w:b/>
                      <w:color w:val="FFFFFF" w:themeColor="background1"/>
                      <w:sz w:val="56"/>
                      <w:szCs w:val="56"/>
                    </w:rPr>
                    <w:t xml:space="preserve"> </w:t>
                  </w:r>
                  <w:r>
                    <w:rPr>
                      <w:rFonts w:ascii="Heebo Medium" w:hAnsi="Heebo Medium" w:cs="Heebo Medium"/>
                      <w:b/>
                      <w:color w:val="FFFFFF" w:themeColor="background1"/>
                      <w:sz w:val="56"/>
                      <w:szCs w:val="56"/>
                    </w:rPr>
                    <w:t>GÓMEZ</w:t>
                  </w:r>
                </w:p>
              </w:txbxContent>
            </v:textbox>
            <w10:wrap anchorx="page"/>
          </v:shape>
        </w:pict>
      </w:r>
    </w:p>
    <w:p w:rsidR="00964E22" w:rsidRDefault="00FF14F5" w:rsidP="00964E22">
      <w:pPr>
        <w:rPr>
          <w:rFonts w:asciiTheme="minorHAnsi" w:hAnsiTheme="minorHAnsi" w:cstheme="minorHAnsi"/>
          <w:lang w:val="fr-FR"/>
        </w:rPr>
      </w:pPr>
      <w:r w:rsidRPr="00680D83">
        <w:rPr>
          <w:noProof/>
          <w:lang w:val="es-AR" w:eastAsia="es-AR"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margin">
              <wp:posOffset>-598126</wp:posOffset>
            </wp:positionH>
            <wp:positionV relativeFrom="paragraph">
              <wp:posOffset>-4139181</wp:posOffset>
            </wp:positionV>
            <wp:extent cx="1447800" cy="1447800"/>
            <wp:effectExtent l="0" t="0" r="0" b="0"/>
            <wp:wrapNone/>
            <wp:docPr id="31" name="Picture 8" descr="Un hombre con traje y corbat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8" descr="Un hombre con traje y corbata&#10;&#10;Descripción generada automáticamente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ellipse">
                      <a:avLst/>
                    </a:prstGeom>
                    <a:ln w="3810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680D83">
        <w:rPr>
          <w:noProof/>
          <w:lang w:val="es-AR" w:eastAsia="es-AR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margin">
              <wp:posOffset>-746982</wp:posOffset>
            </wp:positionH>
            <wp:positionV relativeFrom="paragraph">
              <wp:posOffset>-4288037</wp:posOffset>
            </wp:positionV>
            <wp:extent cx="1447800" cy="1447800"/>
            <wp:effectExtent l="0" t="0" r="0" b="0"/>
            <wp:wrapNone/>
            <wp:docPr id="30" name="Picture 8" descr="Un hombre con traje y corbat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8" descr="Un hombre con traje y corbata&#10;&#10;Descripción generada automáticamente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ellipse">
                      <a:avLst/>
                    </a:prstGeom>
                    <a:ln w="3810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680D83">
        <w:rPr>
          <w:noProof/>
          <w:lang w:val="es-AR" w:eastAsia="es-AR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margin">
              <wp:posOffset>-900209</wp:posOffset>
            </wp:positionH>
            <wp:positionV relativeFrom="paragraph">
              <wp:posOffset>-4445383</wp:posOffset>
            </wp:positionV>
            <wp:extent cx="1447800" cy="1447800"/>
            <wp:effectExtent l="0" t="0" r="0" b="0"/>
            <wp:wrapNone/>
            <wp:docPr id="25" name="Picture 8" descr="Un hombre con traje y corbat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8" descr="Un hombre con traje y corbata&#10;&#10;Descripción generada automáticamente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ellipse">
                      <a:avLst/>
                    </a:prstGeom>
                    <a:ln w="3810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680D83">
        <w:rPr>
          <w:noProof/>
          <w:lang w:val="es-AR" w:eastAsia="es-AR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margin">
              <wp:posOffset>-1052609</wp:posOffset>
            </wp:positionH>
            <wp:positionV relativeFrom="paragraph">
              <wp:posOffset>-4597783</wp:posOffset>
            </wp:positionV>
            <wp:extent cx="1447800" cy="1447800"/>
            <wp:effectExtent l="0" t="0" r="0" b="0"/>
            <wp:wrapNone/>
            <wp:docPr id="1032" name="Picture 8" descr="Un hombre con traje y corbat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Un hombre con traje y corbata&#10;&#10;Descripción generada automáticamente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ellipse">
                      <a:avLst/>
                    </a:prstGeom>
                    <a:ln w="3810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7045B" w:rsidRPr="00C7045B">
        <w:rPr>
          <w:noProof/>
        </w:rPr>
        <w:pict>
          <v:rect id="Rectángulo 35" o:spid="_x0000_s1031" style="position:absolute;margin-left:-41.2pt;margin-top:793.15pt;width:188.55pt;height:127.65pt;z-index:251635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" stroked="f">
            <v:textbox>
              <w:txbxContent>
                <w:p w:rsidR="00964E22" w:rsidRDefault="00964E22" w:rsidP="00964E22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964E22" w:rsidRDefault="00964E22" w:rsidP="00964E2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DIPLOMAS Y HOBBIES</w:t>
                  </w:r>
                </w:p>
                <w:p w:rsidR="00964E22" w:rsidRDefault="00964E22" w:rsidP="00964E22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964E22" w:rsidRDefault="00964E22" w:rsidP="00964E22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</w:t>
                  </w:r>
                  <w:proofErr w:type="spellStart"/>
                  <w:r>
                    <w:rPr>
                      <w:rFonts w:ascii="Century Gothic" w:hAnsi="Century Gothic"/>
                      <w:sz w:val="22"/>
                      <w:szCs w:val="22"/>
                    </w:rPr>
                    <w:t>xxxxxxxxxx</w:t>
                  </w:r>
                  <w:proofErr w:type="spellEnd"/>
                  <w:r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sz w:val="22"/>
                      <w:szCs w:val="22"/>
                    </w:rPr>
                    <w:t>xxxxxx</w:t>
                  </w:r>
                  <w:proofErr w:type="spellEnd"/>
                  <w:r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sz w:val="22"/>
                      <w:szCs w:val="22"/>
                    </w:rPr>
                    <w:t>xxxxxxxxx</w:t>
                  </w:r>
                  <w:proofErr w:type="spellEnd"/>
                  <w:r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sz w:val="22"/>
                      <w:szCs w:val="22"/>
                    </w:rPr>
                    <w:t>xxxxxxxxxxxxxxxxx</w:t>
                  </w:r>
                  <w:proofErr w:type="spellEnd"/>
                </w:p>
                <w:p w:rsidR="00964E22" w:rsidRDefault="00964E22" w:rsidP="00964E22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sz w:val="22"/>
                      <w:szCs w:val="22"/>
                    </w:rPr>
                    <w:t>xxxxxxxxxxxxxxxxxxxxxxxxxxxxxx</w:t>
                  </w:r>
                  <w:proofErr w:type="spellEnd"/>
                  <w:r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  <w:r w:rsidR="00C7045B" w:rsidRPr="00C7045B">
        <w:rPr>
          <w:noProof/>
        </w:rPr>
        <w:pict>
          <v:shape id="Cuadro de texto 18" o:spid="_x0000_s1032" type="#_x0000_t202" style="position:absolute;margin-left:-65.6pt;margin-top:813.95pt;width:45.45pt;height:38.25pt;z-index:251636224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" filled="f" stroked="f">
            <v:textbox style="mso-fit-shape-to-text:t">
              <w:txbxContent>
                <w:p w:rsidR="00964E22" w:rsidRDefault="00964E22" w:rsidP="00964E22">
                  <w:r>
                    <w:rPr>
                      <w:rFonts w:asciiTheme="minorHAnsi" w:eastAsiaTheme="minorHAnsi" w:hAnsiTheme="minorHAnsi" w:cstheme="minorBidi"/>
                      <w:noProof/>
                      <w:sz w:val="20"/>
                      <w:szCs w:val="20"/>
                      <w:lang w:val="es-AR" w:eastAsia="es-AR"/>
                    </w:rPr>
                    <w:drawing>
                      <wp:inline distT="0" distB="0" distL="0" distR="0">
                        <wp:extent cx="391795" cy="391795"/>
                        <wp:effectExtent l="0" t="0" r="8255" b="8255"/>
                        <wp:docPr id="48" name="Imagen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r:link="rId10">
                                  <a:lum contrast="40000"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1795" cy="3917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64E22">
        <w:rPr>
          <w:rFonts w:asciiTheme="minorHAnsi" w:hAnsiTheme="minorHAnsi" w:cstheme="minorHAnsi"/>
          <w:lang w:val="fr-FR"/>
        </w:rPr>
        <w:t xml:space="preserve"> </w:t>
      </w:r>
    </w:p>
    <w:p w:rsidR="00964E22" w:rsidRDefault="00C7045B" w:rsidP="00964E22">
      <w:pPr>
        <w:rPr>
          <w:rFonts w:asciiTheme="minorHAnsi" w:hAnsiTheme="minorHAnsi" w:cstheme="minorHAnsi"/>
          <w:lang w:val="fr-FR"/>
        </w:rPr>
      </w:pPr>
      <w:r w:rsidRPr="00C7045B">
        <w:rPr>
          <w:noProof/>
        </w:rPr>
        <w:pict>
          <v:shape id="Cuadro de texto 12" o:spid="_x0000_s1033" type="#_x0000_t202" style="position:absolute;margin-left:441.6pt;margin-top:776.2pt;width:153.2pt;height:18pt;z-index:251637248;visibility:visible;mso-wrap-distance-top:3.6pt;mso-wrap-distance-bottom:3.6pt;mso-position-horizontal:righ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" filled="f" stroked="f">
            <v:textbox>
              <w:txbxContent>
                <w:p w:rsidR="00964E22" w:rsidRDefault="00964E22" w:rsidP="00964E22">
                  <w:pPr>
                    <w:rPr>
                      <w:color w:val="FFFFFF" w:themeColor="background1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>©AZURIUS – Modelos-de-curriculum.com</w:t>
                  </w:r>
                </w:p>
              </w:txbxContent>
            </v:textbox>
            <w10:wrap anchorx="page"/>
          </v:shape>
        </w:pict>
      </w:r>
      <w:r w:rsidRPr="00C7045B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ector recto de flecha 17" o:spid="_x0000_s1076" type="#_x0000_t32" style="position:absolute;margin-left:-106.75pt;margin-top:43.85pt;width:11.35pt;height:0;z-index:251638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" strokecolor="#00b0f0"/>
        </w:pict>
      </w:r>
      <w:r w:rsidRPr="00C7045B">
        <w:rPr>
          <w:noProof/>
        </w:rPr>
        <w:pict>
          <v:shape id="Conector recto de flecha 10" o:spid="_x0000_s1075" type="#_x0000_t32" style="position:absolute;margin-left:-351.5pt;margin-top:186.05pt;width:11.35pt;height:0;z-index:251639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DPgNXv4QAAAA0BAAAPAAAAZHJzL2Rvd25y&#10;ZXYueG1sTI9RS8MwFIXfBf9DuIJvXbIWttE1HVMRh/hi9cHHrLlrS5Ob0qRb/fdGENzjuedw7neK&#10;3WwNO+PoO0cSlgsBDKl2uqNGwufHc7IB5oMirYwjlPCNHnbl7U2hcu0u9I7nKjQslpDPlYQ2hCHn&#10;3NctWuUXbkCK3smNVoUox4brUV1iuTU8FWLFreoofmjVgI8t1n01WQkvw4Or3yZ3Sp9eD2j6qv86&#10;jL2U93fzfgss4Bz+w/CLH9GhjExHN5H2zEhI1iKLY4KEbJ0ugcVIstqIDNjx78TLgl+vKH8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z4DV7+EAAAANAQAADwAAAAAAAAAAAAAAAAAU&#10;BAAAZHJzL2Rvd25yZXYueG1sUEsFBgAAAAAEAAQA8wAAACIFAAAAAA==&#10;" strokecolor="#00b0f0"/>
        </w:pict>
      </w:r>
      <w:r w:rsidRPr="00C7045B">
        <w:rPr>
          <w:noProof/>
        </w:rPr>
        <w:pict>
          <v:shape id="Conector recto de flecha 8" o:spid="_x0000_s1074" type="#_x0000_t32" style="position:absolute;margin-left:-350.85pt;margin-top:294.9pt;width:11.35pt;height:0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3Ryms4QAAAA0BAAAPAAAAZHJzL2Rvd25y&#10;ZXYueG1sTI9NS8NAEIbvgv9hGcFbumnBpo3ZFD8Qi3gxevC4zU6TkOxs2N208d87gqDHmXl453mL&#10;3WwHcUIfOkcKlosUBFLtTEeNgo/3p2QDIkRNRg+OUMEXBtiVlxeFzo070xueqtgIDqGQawVtjGMu&#10;ZahbtDos3IjEt6PzVkcefSON12cOt4NcpelaWt0Rf2j1iA8t1n01WQXP472rXyd3XD2+7HHoq/5z&#10;73ulrq/mu1sQEef4B8OPPqtDyU4HN5EJYlCQZOkyY1bBzWbLJRhJ1tmW+x1+V7Is5P8W5Tc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N0cprOEAAAANAQAADwAAAAAAAAAAAAAAAAAU&#10;BAAAZHJzL2Rvd25yZXYueG1sUEsFBgAAAAAEAAQA8wAAACIFAAAAAA==&#10;" strokecolor="#00b0f0"/>
        </w:pict>
      </w:r>
      <w:r w:rsidRPr="00C7045B">
        <w:rPr>
          <w:noProof/>
        </w:rPr>
        <w:pict>
          <v:shape id="Conector recto de flecha 11" o:spid="_x0000_s1073" type="#_x0000_t32" style="position:absolute;margin-left:-351.3pt;margin-top:79.95pt;width:11.35pt;height:0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" strokecolor="#00b0f0"/>
        </w:pict>
      </w:r>
      <w:r w:rsidRPr="00C7045B">
        <w:rPr>
          <w:noProof/>
        </w:rPr>
        <w:pict>
          <v:shape id="Conector recto de flecha 16" o:spid="_x0000_s1072" type="#_x0000_t32" style="position:absolute;margin-left:-111.85pt;margin-top:94.35pt;width:.05pt;height:251.5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" strokecolor="#00b0f0"/>
        </w:pict>
      </w:r>
    </w:p>
    <w:p w:rsidR="00964E22" w:rsidRDefault="00964E22" w:rsidP="00964E22">
      <w:pPr>
        <w:rPr>
          <w:noProof/>
          <w:lang w:val="fr-FR" w:eastAsia="es-ES_tradnl"/>
        </w:rPr>
      </w:pPr>
    </w:p>
    <w:p w:rsidR="00964E22" w:rsidRDefault="00C7045B" w:rsidP="00FF14F5">
      <w:pPr>
        <w:jc w:val="center"/>
        <w:rPr>
          <w:rFonts w:asciiTheme="minorHAnsi" w:hAnsiTheme="minorHAnsi" w:cstheme="minorHAnsi"/>
          <w:lang w:val="fr-FR"/>
        </w:rPr>
      </w:pPr>
      <w:r w:rsidRPr="00C7045B">
        <w:rPr>
          <w:noProof/>
        </w:rPr>
        <w:pict>
          <v:shape id="Cuadro de texto 6" o:spid="_x0000_s1034" type="#_x0000_t202" style="position:absolute;left:0;text-align:left;margin-left:143.15pt;margin-top:1.45pt;width:137.25pt;height:30.6pt;z-index:25164953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" filled="f" stroked="f">
            <v:textbox>
              <w:txbxContent>
                <w:p w:rsidR="00964E22" w:rsidRDefault="00964E22" w:rsidP="00964E22">
                  <w:pPr>
                    <w:rPr>
                      <w:rFonts w:ascii="Heebo Medium" w:hAnsi="Heebo Medium" w:cs="Heebo Medium"/>
                      <w:sz w:val="32"/>
                      <w:szCs w:val="32"/>
                    </w:rPr>
                  </w:pPr>
                  <w:r>
                    <w:rPr>
                      <w:rFonts w:ascii="Heebo Medium" w:hAnsi="Heebo Medium" w:cs="Heebo Medium"/>
                      <w:sz w:val="32"/>
                      <w:szCs w:val="32"/>
                    </w:rPr>
                    <w:t>P</w:t>
                  </w:r>
                  <w:r w:rsidR="00536077">
                    <w:rPr>
                      <w:rFonts w:ascii="Heebo Medium" w:hAnsi="Heebo Medium" w:cs="Heebo Medium"/>
                      <w:sz w:val="32"/>
                      <w:szCs w:val="32"/>
                    </w:rPr>
                    <w:t>ER</w:t>
                  </w:r>
                  <w:r>
                    <w:rPr>
                      <w:rFonts w:ascii="Heebo Medium" w:hAnsi="Heebo Medium" w:cs="Heebo Medium"/>
                      <w:sz w:val="32"/>
                      <w:szCs w:val="32"/>
                    </w:rPr>
                    <w:t>FIL</w:t>
                  </w:r>
                </w:p>
              </w:txbxContent>
            </v:textbox>
            <w10:wrap anchorx="margin"/>
          </v:shape>
        </w:pict>
      </w:r>
      <w:r w:rsidRPr="00C7045B">
        <w:rPr>
          <w:noProof/>
        </w:rPr>
        <w:pict>
          <v:shape id="Cuadro de texto 56" o:spid="_x0000_s1035" type="#_x0000_t202" style="position:absolute;left:0;text-align:left;margin-left:143.5pt;margin-top:149.35pt;width:311.75pt;height:27.6pt;z-index:25165875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" filled="f" stroked="f" strokeweight=".5pt">
            <v:textbox>
              <w:txbxContent>
                <w:p w:rsidR="00964E22" w:rsidRPr="00A7654B" w:rsidRDefault="00A7654B" w:rsidP="00964E22">
                  <w:pPr>
                    <w:rPr>
                      <w:sz w:val="28"/>
                      <w:szCs w:val="28"/>
                      <w:lang w:val="es-ES"/>
                    </w:rPr>
                  </w:pPr>
                  <w:r w:rsidRPr="00A7654B">
                    <w:rPr>
                      <w:rFonts w:ascii="Heebo Medium" w:hAnsi="Heebo Medium" w:cs="Heebo Medium"/>
                      <w:bCs/>
                      <w:sz w:val="28"/>
                      <w:szCs w:val="28"/>
                      <w:lang w:val="es-ES"/>
                    </w:rPr>
                    <w:t>Repartidor de Comestibles</w:t>
                  </w:r>
                </w:p>
              </w:txbxContent>
            </v:textbox>
          </v:shape>
        </w:pict>
      </w:r>
      <w:r w:rsidRPr="00C7045B">
        <w:rPr>
          <w:noProof/>
        </w:rPr>
        <w:pict>
          <v:line id="Conector recto 36" o:spid="_x0000_s1071" style="position:absolute;left:0;text-align:left;z-index:251650560;visibility:visible;mso-width-relative:margin;mso-height-relative:margin" from="151.15pt,30.45pt" to="477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" strokecolor="black [3200]" strokeweight="1pt">
            <v:stroke joinstyle="miter"/>
          </v:line>
        </w:pict>
      </w:r>
      <w:r w:rsidRPr="00C7045B">
        <w:rPr>
          <w:noProof/>
        </w:rPr>
        <w:pict>
          <v:shape id="Cuadro de texto 57" o:spid="_x0000_s1036" type="#_x0000_t202" style="position:absolute;left:0;text-align:left;margin-left:143.2pt;margin-top:172.5pt;width:311.75pt;height:21.9pt;z-index:2516577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" filled="f" stroked="f" strokeweight=".5pt">
            <v:textbox>
              <w:txbxContent>
                <w:p w:rsidR="00964E22" w:rsidRDefault="00A7654B" w:rsidP="00964E22">
                  <w:pPr>
                    <w:rPr>
                      <w:rFonts w:ascii="Arial" w:hAnsi="Arial" w:cs="Arial"/>
                      <w:bCs/>
                      <w:color w:val="808080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  <w:lang w:val="es-ES"/>
                    </w:rPr>
                    <w:t>FRESHMART</w:t>
                  </w:r>
                  <w:r w:rsidR="00964E22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>Ciudad</w:t>
                  </w:r>
                  <w:r w:rsidR="00964E22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 </w:t>
                  </w:r>
                  <w:r w:rsidR="00964E22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| 20</w:t>
                  </w:r>
                  <w:r w:rsidR="00680498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XX</w:t>
                  </w:r>
                  <w:r w:rsidR="00964E22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 </w:t>
                  </w:r>
                  <w:r w:rsidR="00680498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-</w:t>
                  </w:r>
                  <w:r w:rsidR="00964E22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 20</w:t>
                  </w:r>
                  <w:r w:rsidR="00680498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XX</w:t>
                  </w:r>
                </w:p>
                <w:p w:rsidR="00964E22" w:rsidRDefault="00964E22" w:rsidP="00964E22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  <w:lang w:val="fr-FR"/>
                    </w:rPr>
                  </w:pPr>
                </w:p>
                <w:p w:rsidR="00964E22" w:rsidRDefault="00964E22" w:rsidP="00964E22">
                  <w:pPr>
                    <w:rPr>
                      <w:bCs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964E22" w:rsidRDefault="00964E22" w:rsidP="00964E22">
      <w:pPr>
        <w:rPr>
          <w:rFonts w:asciiTheme="minorHAnsi" w:hAnsiTheme="minorHAnsi" w:cstheme="minorHAnsi"/>
          <w:lang w:val="fr-FR"/>
        </w:rPr>
      </w:pPr>
    </w:p>
    <w:p w:rsidR="00964E22" w:rsidRDefault="00C7045B" w:rsidP="00964E22">
      <w:pPr>
        <w:rPr>
          <w:rFonts w:asciiTheme="minorHAnsi" w:hAnsiTheme="minorHAnsi" w:cstheme="minorHAnsi"/>
          <w:lang w:val="fr-FR"/>
        </w:rPr>
      </w:pPr>
      <w:r w:rsidRPr="00C7045B">
        <w:rPr>
          <w:noProof/>
        </w:rPr>
        <w:pict>
          <v:shape id="Cuadro de texto 81" o:spid="_x0000_s1037" type="#_x0000_t202" style="position:absolute;margin-left:228.55pt;margin-top:6.5pt;width:346.75pt;height:69.5pt;z-index:251648512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" filled="f" stroked="f">
            <v:textbox>
              <w:txbxContent>
                <w:p w:rsidR="00964E22" w:rsidRPr="006B55FB" w:rsidRDefault="00FE0FF6" w:rsidP="000668D9">
                  <w:pPr>
                    <w:spacing w:line="276" w:lineRule="auto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 w:rsidRPr="00FE0FF6">
                    <w:rPr>
                      <w:rFonts w:ascii="Arial" w:hAnsi="Arial" w:cs="Arial"/>
                      <w:iCs/>
                      <w:sz w:val="22"/>
                      <w:szCs w:val="22"/>
                    </w:rPr>
                    <w:t xml:space="preserve">Repartidor de comprobada experiencia en servicios de entrega eficientes y atención al cliente excepcional. </w:t>
                  </w:r>
                  <w:proofErr w:type="spellStart"/>
                  <w:r w:rsidRPr="00FE0FF6">
                    <w:rPr>
                      <w:rFonts w:ascii="Arial" w:hAnsi="Arial" w:cs="Arial"/>
                      <w:iCs/>
                      <w:sz w:val="22"/>
                      <w:szCs w:val="22"/>
                    </w:rPr>
                    <w:t>Expertise</w:t>
                  </w:r>
                  <w:proofErr w:type="spellEnd"/>
                  <w:r w:rsidRPr="00FE0FF6">
                    <w:rPr>
                      <w:rFonts w:ascii="Arial" w:hAnsi="Arial" w:cs="Arial"/>
                      <w:iCs/>
                      <w:sz w:val="22"/>
                      <w:szCs w:val="22"/>
                    </w:rPr>
                    <w:t xml:space="preserve"> en la entrega de alimentos, comestibles y paquetes con precisión y puntualidad. Habilidades avanzadas en la planificación de rutas</w:t>
                  </w: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.</w:t>
                  </w:r>
                </w:p>
                <w:p w:rsidR="00964E22" w:rsidRPr="006B55FB" w:rsidRDefault="00964E22" w:rsidP="000668D9">
                  <w:pPr>
                    <w:spacing w:line="276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</w:p>
                <w:p w:rsidR="00964E22" w:rsidRPr="006B55FB" w:rsidRDefault="00964E22" w:rsidP="000668D9">
                  <w:pPr>
                    <w:spacing w:line="276" w:lineRule="auto"/>
                    <w:jc w:val="both"/>
                    <w:rPr>
                      <w:rFonts w:ascii="Arial" w:hAnsi="Arial" w:cs="Arial"/>
                      <w:iCs/>
                      <w:color w:val="FFFFFF" w:themeColor="background1"/>
                    </w:rPr>
                  </w:pPr>
                </w:p>
                <w:p w:rsidR="00964E22" w:rsidRPr="006B55FB" w:rsidRDefault="00964E22" w:rsidP="000668D9">
                  <w:pPr>
                    <w:spacing w:line="276" w:lineRule="auto"/>
                    <w:jc w:val="both"/>
                    <w:rPr>
                      <w:rFonts w:ascii="Arial" w:hAnsi="Arial" w:cs="Arial"/>
                      <w:iCs/>
                      <w:color w:val="FFFFFF" w:themeColor="background1"/>
                    </w:rPr>
                  </w:pPr>
                </w:p>
                <w:p w:rsidR="00964E22" w:rsidRPr="006B55FB" w:rsidRDefault="00964E22" w:rsidP="000668D9">
                  <w:pPr>
                    <w:spacing w:line="276" w:lineRule="auto"/>
                    <w:jc w:val="both"/>
                    <w:rPr>
                      <w:rFonts w:ascii="Arial" w:hAnsi="Arial" w:cs="Arial"/>
                      <w:iCs/>
                      <w:color w:val="FFFFFF" w:themeColor="background1"/>
                    </w:rPr>
                  </w:pPr>
                </w:p>
              </w:txbxContent>
            </v:textbox>
            <w10:wrap anchorx="page"/>
          </v:shape>
        </w:pict>
      </w:r>
    </w:p>
    <w:p w:rsidR="00964E22" w:rsidRDefault="00964E22" w:rsidP="00964E22">
      <w:pPr>
        <w:rPr>
          <w:rFonts w:asciiTheme="minorHAnsi" w:hAnsiTheme="minorHAnsi" w:cstheme="minorHAnsi"/>
          <w:lang w:val="fr-FR"/>
        </w:rPr>
      </w:pPr>
    </w:p>
    <w:p w:rsidR="00964E22" w:rsidRDefault="00C7045B" w:rsidP="00964E22">
      <w:pPr>
        <w:rPr>
          <w:rFonts w:asciiTheme="minorHAnsi" w:hAnsiTheme="minorHAnsi" w:cstheme="minorHAnsi"/>
          <w:lang w:val="fr-FR"/>
        </w:rPr>
      </w:pPr>
      <w:r w:rsidRPr="00C7045B">
        <w:rPr>
          <w:noProof/>
        </w:rPr>
        <w:pict>
          <v:shape id="Cuadro de texto 26" o:spid="_x0000_s1038" type="#_x0000_t202" style="position:absolute;margin-left:19.15pt;margin-top:17.9pt;width:137.25pt;height:30.85pt;z-index:251652608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" filled="f" stroked="f">
            <v:textbox>
              <w:txbxContent>
                <w:p w:rsidR="00964E22" w:rsidRPr="00DB0234" w:rsidRDefault="00964E22" w:rsidP="00964E22">
                  <w:pPr>
                    <w:rPr>
                      <w:rFonts w:ascii="Heebo Medium" w:hAnsi="Heebo Medium" w:cs="Heebo Medium"/>
                      <w:sz w:val="32"/>
                      <w:szCs w:val="32"/>
                    </w:rPr>
                  </w:pPr>
                  <w:r w:rsidRPr="00DB0234">
                    <w:rPr>
                      <w:rFonts w:ascii="Heebo Medium" w:hAnsi="Heebo Medium" w:cs="Heebo Medium"/>
                      <w:sz w:val="32"/>
                      <w:szCs w:val="32"/>
                    </w:rPr>
                    <w:t>CONTACT</w:t>
                  </w:r>
                  <w:r w:rsidR="00536077">
                    <w:rPr>
                      <w:rFonts w:ascii="Heebo Medium" w:hAnsi="Heebo Medium" w:cs="Heebo Medium"/>
                      <w:sz w:val="32"/>
                      <w:szCs w:val="32"/>
                    </w:rPr>
                    <w:t>O</w:t>
                  </w:r>
                </w:p>
              </w:txbxContent>
            </v:textbox>
            <w10:wrap anchorx="page"/>
          </v:shape>
        </w:pict>
      </w:r>
      <w:r w:rsidR="00DB0234">
        <w:rPr>
          <w:noProof/>
          <w:lang w:val="es-AR" w:eastAsia="es-AR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-753745</wp:posOffset>
            </wp:positionH>
            <wp:positionV relativeFrom="paragraph">
              <wp:posOffset>964565</wp:posOffset>
            </wp:positionV>
            <wp:extent cx="189230" cy="186690"/>
            <wp:effectExtent l="0" t="0" r="1270" b="3810"/>
            <wp:wrapNone/>
            <wp:docPr id="21" name="Gráfico 21" descr="Sob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áfico 7" descr="Sobre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30" cy="18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E22" w:rsidRDefault="00964E22" w:rsidP="00964E22">
      <w:pPr>
        <w:rPr>
          <w:rFonts w:asciiTheme="minorHAnsi" w:hAnsiTheme="minorHAnsi" w:cstheme="minorHAnsi"/>
          <w:lang w:val="fr-FR"/>
        </w:rPr>
      </w:pPr>
    </w:p>
    <w:p w:rsidR="00964E22" w:rsidRDefault="00C7045B" w:rsidP="00964E22">
      <w:pPr>
        <w:rPr>
          <w:rFonts w:asciiTheme="minorHAnsi" w:hAnsiTheme="minorHAnsi" w:cstheme="minorHAnsi"/>
          <w:lang w:val="fr-FR"/>
        </w:rPr>
      </w:pPr>
      <w:r w:rsidRPr="00C7045B">
        <w:rPr>
          <w:noProof/>
        </w:rPr>
        <w:pict>
          <v:line id="Conector recto 27" o:spid="_x0000_s1070" style="position:absolute;z-index:251692544;visibility:visible;mso-width-relative:margin;mso-height-relative:margin" from="-57.95pt,17.7pt" to="101.4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" strokecolor="black [3200]" strokeweight="1pt">
            <v:stroke joinstyle="miter"/>
          </v:line>
        </w:pict>
      </w:r>
    </w:p>
    <w:p w:rsidR="00964E22" w:rsidRDefault="00C7045B" w:rsidP="00964E22">
      <w:pPr>
        <w:rPr>
          <w:rFonts w:asciiTheme="minorHAnsi" w:hAnsiTheme="minorHAnsi" w:cstheme="minorHAnsi"/>
          <w:i/>
          <w:lang w:val="fr-FR"/>
        </w:rPr>
      </w:pPr>
      <w:r w:rsidRPr="00C7045B">
        <w:rPr>
          <w:noProof/>
        </w:rPr>
        <w:pict>
          <v:shape id="Cuadro de texto 24" o:spid="_x0000_s1039" type="#_x0000_t202" style="position:absolute;margin-left:39.35pt;margin-top:9.5pt;width:171.65pt;height:79.8pt;z-index:251651584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" filled="f" stroked="f">
            <v:textbox>
              <w:txbxContent>
                <w:p w:rsidR="00964E22" w:rsidRPr="00DB0234" w:rsidRDefault="00964E22" w:rsidP="00964E22">
                  <w:pPr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</w:pPr>
                  <w:r w:rsidRPr="00DB0234"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 xml:space="preserve"> </w:t>
                  </w:r>
                  <w:r w:rsidR="00354224"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+</w:t>
                  </w:r>
                  <w:r w:rsidR="00FE0FF6"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 xml:space="preserve">66 6666 </w:t>
                  </w:r>
                  <w:proofErr w:type="spellStart"/>
                  <w:r w:rsidR="00FE0FF6"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6666</w:t>
                  </w:r>
                  <w:proofErr w:type="spellEnd"/>
                </w:p>
                <w:p w:rsidR="00964E22" w:rsidRPr="00DB0234" w:rsidRDefault="00FE0FF6" w:rsidP="00964E22">
                  <w:pPr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valentin</w:t>
                  </w:r>
                  <w:r w:rsidR="008B3B2B"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.</w:t>
                  </w:r>
                  <w:r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gomez</w:t>
                  </w:r>
                  <w:r w:rsidR="00964E22" w:rsidRPr="00DB0234"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@gnail.com</w:t>
                  </w:r>
                </w:p>
                <w:p w:rsidR="00964E22" w:rsidRDefault="00FE0FF6" w:rsidP="00964E22">
                  <w:pPr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Ciudad</w:t>
                  </w:r>
                  <w:r w:rsidR="00964E22" w:rsidRPr="00DB0234"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,</w:t>
                  </w:r>
                  <w:r w:rsidR="009F31A8"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País</w:t>
                  </w:r>
                  <w:proofErr w:type="spellEnd"/>
                </w:p>
                <w:p w:rsidR="00964E22" w:rsidRDefault="00340D98" w:rsidP="00647A38">
                  <w:pPr>
                    <w:spacing w:line="360" w:lineRule="auto"/>
                    <w:jc w:val="both"/>
                    <w:rPr>
                      <w:rFonts w:ascii="Arial" w:hAnsi="Arial" w:cs="Arial"/>
                      <w:iCs/>
                      <w:color w:val="FFFFFF" w:themeColor="background1"/>
                      <w:lang w:val="fr-FR"/>
                    </w:rPr>
                  </w:pPr>
                  <w:r w:rsidRPr="00CF01A2"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linkedin.com/</w:t>
                  </w:r>
                  <w:r w:rsidR="00FE0FF6"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valentin-</w:t>
                  </w:r>
                  <w:proofErr w:type="spellStart"/>
                  <w:r w:rsidR="00FE0FF6"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lopez</w:t>
                  </w:r>
                  <w:proofErr w:type="spellEnd"/>
                </w:p>
                <w:p w:rsidR="00964E22" w:rsidRDefault="00964E22" w:rsidP="00964E22">
                  <w:pPr>
                    <w:jc w:val="both"/>
                    <w:rPr>
                      <w:rFonts w:ascii="Arial" w:hAnsi="Arial" w:cs="Arial"/>
                      <w:iCs/>
                      <w:color w:val="FFFFFF" w:themeColor="background1"/>
                      <w:lang w:val="fr-FR"/>
                    </w:rPr>
                  </w:pPr>
                </w:p>
              </w:txbxContent>
            </v:textbox>
            <w10:wrap anchorx="page"/>
          </v:shape>
        </w:pict>
      </w:r>
      <w:r w:rsidRPr="00C7045B">
        <w:rPr>
          <w:noProof/>
        </w:rPr>
        <w:pict>
          <v:shape id="Cuadro de texto 4" o:spid="_x0000_s1040" type="#_x0000_t202" style="position:absolute;margin-left:228.35pt;margin-top:11.4pt;width:282pt;height:32.8pt;z-index:251656704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" filled="f" stroked="f">
            <v:textbox>
              <w:txbxContent>
                <w:p w:rsidR="00964E22" w:rsidRDefault="00964E22" w:rsidP="00964E22">
                  <w:pPr>
                    <w:rPr>
                      <w:rFonts w:ascii="Heebo Medium" w:hAnsi="Heebo Medium" w:cs="Heebo Medium"/>
                      <w:sz w:val="32"/>
                      <w:szCs w:val="32"/>
                    </w:rPr>
                  </w:pPr>
                  <w:r>
                    <w:rPr>
                      <w:rFonts w:ascii="Heebo Medium" w:hAnsi="Heebo Medium" w:cs="Heebo Medium"/>
                      <w:sz w:val="32"/>
                      <w:szCs w:val="32"/>
                    </w:rPr>
                    <w:t>EXPERIENC</w:t>
                  </w:r>
                  <w:r w:rsidR="00000434">
                    <w:rPr>
                      <w:rFonts w:ascii="Heebo Medium" w:hAnsi="Heebo Medium" w:cs="Heebo Medium"/>
                      <w:sz w:val="32"/>
                      <w:szCs w:val="32"/>
                    </w:rPr>
                    <w:t>IA PROFESIONAL</w:t>
                  </w:r>
                </w:p>
              </w:txbxContent>
            </v:textbox>
            <w10:wrap anchorx="page"/>
          </v:shape>
        </w:pict>
      </w:r>
      <w:r w:rsidR="00340D98" w:rsidRPr="00FF14F5">
        <w:rPr>
          <w:noProof/>
          <w:color w:val="FFFFFF" w:themeColor="background1"/>
          <w:lang w:val="es-AR" w:eastAsia="es-AR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-752475</wp:posOffset>
            </wp:positionH>
            <wp:positionV relativeFrom="paragraph">
              <wp:posOffset>154635</wp:posOffset>
            </wp:positionV>
            <wp:extent cx="182245" cy="182880"/>
            <wp:effectExtent l="0" t="0" r="8255" b="7620"/>
            <wp:wrapNone/>
            <wp:docPr id="19" name="Gráfico 19" descr="Auricul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áfico 4" descr="Auricular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45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E22" w:rsidRDefault="00964E22" w:rsidP="00964E22">
      <w:pPr>
        <w:rPr>
          <w:rFonts w:asciiTheme="minorHAnsi" w:hAnsiTheme="minorHAnsi" w:cstheme="minorHAnsi"/>
          <w:lang w:val="fr-FR"/>
        </w:rPr>
      </w:pPr>
    </w:p>
    <w:p w:rsidR="00964E22" w:rsidRDefault="00C7045B" w:rsidP="00964E22">
      <w:pPr>
        <w:rPr>
          <w:rFonts w:asciiTheme="minorHAnsi" w:hAnsiTheme="minorHAnsi" w:cstheme="minorHAnsi"/>
          <w:lang w:val="fr-FR"/>
        </w:rPr>
      </w:pPr>
      <w:r w:rsidRPr="00C7045B">
        <w:rPr>
          <w:noProof/>
        </w:rPr>
        <w:pict>
          <v:line id="Conector recto 34" o:spid="_x0000_s1069" style="position:absolute;z-index:251655680;visibility:visible;mso-width-relative:margin;mso-height-relative:margin" from="151.05pt,11.2pt" to="476.9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" strokecolor="black [3200]" strokeweight="1pt">
            <v:stroke joinstyle="miter"/>
          </v:line>
        </w:pict>
      </w:r>
      <w:r w:rsidR="00340D98">
        <w:rPr>
          <w:noProof/>
          <w:lang w:val="es-AR" w:eastAsia="es-A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-763270</wp:posOffset>
            </wp:positionH>
            <wp:positionV relativeFrom="paragraph">
              <wp:posOffset>249227</wp:posOffset>
            </wp:positionV>
            <wp:extent cx="219710" cy="219710"/>
            <wp:effectExtent l="0" t="0" r="0" b="8890"/>
            <wp:wrapNone/>
            <wp:docPr id="15" name="Gráfico 15" descr="Marcad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áfico 2" descr="Marcador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21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E22" w:rsidRDefault="00964E22" w:rsidP="00964E22">
      <w:pPr>
        <w:rPr>
          <w:rFonts w:asciiTheme="minorHAnsi" w:hAnsiTheme="minorHAnsi" w:cstheme="minorHAnsi"/>
          <w:lang w:val="fr-FR"/>
        </w:rPr>
      </w:pPr>
    </w:p>
    <w:p w:rsidR="00964E22" w:rsidRDefault="00C7045B" w:rsidP="00964E22">
      <w:pPr>
        <w:rPr>
          <w:rFonts w:asciiTheme="minorHAnsi" w:hAnsiTheme="minorHAnsi" w:cstheme="minorHAnsi"/>
          <w:lang w:val="fr-FR"/>
        </w:rPr>
      </w:pPr>
      <w:r w:rsidRPr="00C7045B">
        <w:rPr>
          <w:noProof/>
        </w:rPr>
        <w:pict>
          <v:line id="Conector recto 5" o:spid="_x0000_s1068" style="position:absolute;z-index:251644416;visibility:visible;mso-width-relative:margin;mso-height-relative:margin" from="-57.8pt,198.35pt" to="101.6pt,19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" strokecolor="black [3200]" strokeweight="1pt">
            <v:stroke joinstyle="miter"/>
          </v:line>
        </w:pict>
      </w:r>
      <w:r w:rsidRPr="00C7045B">
        <w:rPr>
          <w:noProof/>
        </w:rPr>
        <w:pict>
          <v:line id="Conector recto 29" o:spid="_x0000_s1067" style="position:absolute;z-index:251643392;visibility:visible;mso-width-relative:margin;mso-height-relative:margin" from="-58pt,80.95pt" to="101.4pt,8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" strokecolor="black [3200]" strokeweight="1pt">
            <v:stroke joinstyle="miter"/>
          </v:line>
        </w:pict>
      </w:r>
      <w:r w:rsidRPr="00C7045B">
        <w:rPr>
          <w:rFonts w:asciiTheme="minorHAnsi" w:hAnsiTheme="minorHAnsi" w:cstheme="minorHAnsi"/>
          <w:noProof/>
          <w:lang w:val="fr-FR"/>
        </w:rPr>
        <w:pict>
          <v:roundrect id="Rectángulo: esquinas redondeadas 13" o:spid="_x0000_s1066" style="position:absolute;margin-left:1.1pt;margin-top:113.1pt;width:82.2pt;height:8.9pt;z-index:251695616;visibility:visible;mso-position-horizontal-relative:margin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" fillcolor="#1f3763 [1604]" stroked="f" strokeweight="1pt">
            <v:stroke joinstyle="miter"/>
            <w10:wrap anchorx="margin"/>
          </v:roundrect>
        </w:pict>
      </w:r>
      <w:r w:rsidRPr="00C7045B">
        <w:rPr>
          <w:noProof/>
        </w:rPr>
        <w:pict>
          <v:shape id="Cuadro de texto 82" o:spid="_x0000_s1041" type="#_x0000_t202" style="position:absolute;margin-left:21.05pt;margin-top:87.85pt;width:64.5pt;height:74.25pt;z-index:251662848;visibility:visible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" filled="f" stroked="f">
            <v:textbox>
              <w:txbxContent>
                <w:p w:rsidR="00964E22" w:rsidRDefault="00000434" w:rsidP="00964E22">
                  <w:pPr>
                    <w:tabs>
                      <w:tab w:val="left" w:pos="284"/>
                    </w:tabs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Español</w:t>
                  </w:r>
                  <w:r w:rsidR="00964E22">
                    <w:rPr>
                      <w:rFonts w:ascii="Arial" w:hAnsi="Arial" w:cs="Arial"/>
                      <w:iCs/>
                      <w:sz w:val="22"/>
                      <w:szCs w:val="22"/>
                    </w:rPr>
                    <w:t xml:space="preserve">  </w:t>
                  </w:r>
                </w:p>
                <w:p w:rsidR="00C5457D" w:rsidRDefault="00000434" w:rsidP="00964E22">
                  <w:pPr>
                    <w:tabs>
                      <w:tab w:val="left" w:pos="284"/>
                    </w:tabs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Inglés</w:t>
                  </w:r>
                </w:p>
                <w:p w:rsidR="00964E22" w:rsidRDefault="00FE0FF6" w:rsidP="00964E22">
                  <w:pPr>
                    <w:tabs>
                      <w:tab w:val="left" w:pos="284"/>
                    </w:tabs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Alemán</w:t>
                  </w:r>
                  <w:r w:rsidR="006B55FB">
                    <w:rPr>
                      <w:rFonts w:ascii="Arial" w:hAnsi="Arial" w:cs="Arial"/>
                      <w:iCs/>
                      <w:sz w:val="22"/>
                      <w:szCs w:val="22"/>
                    </w:rPr>
                    <w:t xml:space="preserve"> </w:t>
                  </w:r>
                  <w:r w:rsidR="00964E22">
                    <w:rPr>
                      <w:rFonts w:ascii="Arial" w:hAnsi="Arial" w:cs="Arial"/>
                      <w:iCs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  <w:r w:rsidRPr="00C7045B">
        <w:rPr>
          <w:rFonts w:asciiTheme="minorHAnsi" w:hAnsiTheme="minorHAnsi" w:cstheme="minorHAnsi"/>
          <w:noProof/>
          <w:lang w:val="fr-FR"/>
        </w:rPr>
        <w:pict>
          <v:roundrect id="Rectángulo: esquinas redondeadas 89" o:spid="_x0000_s1065" style="position:absolute;margin-left:.5pt;margin-top:95.05pt;width:98.75pt;height:8.9pt;z-index:251694592;visibility:visible;mso-position-horizontal-relative:margin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" fillcolor="#1f3763 [1604]" stroked="f" strokeweight="1pt">
            <v:stroke joinstyle="miter"/>
            <w10:wrap anchorx="margin"/>
          </v:roundrect>
        </w:pict>
      </w:r>
      <w:r w:rsidR="00340D98" w:rsidRPr="00AC2207">
        <w:rPr>
          <w:rFonts w:ascii="Times New Roman" w:hAnsi="Times New Roman"/>
          <w:noProof/>
          <w:lang w:val="es-AR" w:eastAsia="es-AR"/>
        </w:rPr>
        <w:drawing>
          <wp:anchor distT="0" distB="0" distL="114300" distR="114300" simplePos="0" relativeHeight="251698688" behindDoc="0" locked="0" layoutInCell="1" allowOverlap="1">
            <wp:simplePos x="0" y="0"/>
            <wp:positionH relativeFrom="margin">
              <wp:posOffset>-771525</wp:posOffset>
            </wp:positionH>
            <wp:positionV relativeFrom="paragraph">
              <wp:posOffset>112067</wp:posOffset>
            </wp:positionV>
            <wp:extent cx="226060" cy="226060"/>
            <wp:effectExtent l="0" t="0" r="2540" b="2540"/>
            <wp:wrapNone/>
            <wp:docPr id="1061" name="Imagen 1061" descr="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Imagen 1061" descr="Icon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2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4E22" w:rsidRDefault="00964E22" w:rsidP="00964E22">
      <w:pPr>
        <w:tabs>
          <w:tab w:val="left" w:pos="3180"/>
          <w:tab w:val="center" w:pos="4249"/>
        </w:tabs>
        <w:rPr>
          <w:rFonts w:asciiTheme="minorHAnsi" w:hAnsiTheme="minorHAnsi" w:cstheme="minorHAnsi"/>
          <w:lang w:val="fr-FR"/>
        </w:rPr>
      </w:pPr>
    </w:p>
    <w:p w:rsidR="00964E22" w:rsidRDefault="00C7045B" w:rsidP="00964E22">
      <w:pPr>
        <w:ind w:left="360"/>
        <w:rPr>
          <w:rFonts w:asciiTheme="minorHAnsi" w:hAnsiTheme="minorHAnsi" w:cstheme="minorHAnsi"/>
          <w:lang w:val="fr-FR"/>
        </w:rPr>
      </w:pPr>
      <w:r w:rsidRPr="00C7045B">
        <w:rPr>
          <w:noProof/>
        </w:rPr>
        <w:pict>
          <v:shape id="Cuadro de texto 42" o:spid="_x0000_s1042" type="#_x0000_t202" style="position:absolute;left:0;text-align:left;margin-left:125.7pt;margin-top:5.3pt;width:365.25pt;height:104.25pt;z-index:25162905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" filled="f" stroked="f" strokeweight=".5pt">
            <v:textbox>
              <w:txbxContent>
                <w:p w:rsidR="00E7617E" w:rsidRPr="002F1880" w:rsidRDefault="00A7654B" w:rsidP="00A2484E">
                  <w:pPr>
                    <w:numPr>
                      <w:ilvl w:val="0"/>
                      <w:numId w:val="5"/>
                    </w:numPr>
                    <w:shd w:val="clear" w:color="auto" w:fill="FFFFFF"/>
                    <w:spacing w:before="100" w:beforeAutospacing="1" w:after="100" w:afterAutospacing="1" w:line="276" w:lineRule="auto"/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Me</w:t>
                  </w:r>
                  <w:r w:rsidRPr="00A7654B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 xml:space="preserve"> encargaba de preparar pedidos de comestibles seleccionando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 xml:space="preserve"> productos frescos y de calidad</w:t>
                  </w:r>
                  <w:r w:rsidR="00E7617E" w:rsidRPr="002F1880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.</w:t>
                  </w:r>
                </w:p>
                <w:p w:rsidR="00E7617E" w:rsidRPr="002F1880" w:rsidRDefault="00A7654B" w:rsidP="00A2484E">
                  <w:pPr>
                    <w:numPr>
                      <w:ilvl w:val="0"/>
                      <w:numId w:val="5"/>
                    </w:numPr>
                    <w:shd w:val="clear" w:color="auto" w:fill="FFFFFF"/>
                    <w:spacing w:before="100" w:beforeAutospacing="1" w:after="100" w:afterAutospacing="1" w:line="276" w:lineRule="auto"/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</w:pPr>
                  <w:r w:rsidRPr="00A7654B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Empaquetaba los productos de manera organizada y segura para garantizar la satisfacción del cliente</w:t>
                  </w:r>
                  <w:r w:rsidR="00E7617E" w:rsidRPr="002F1880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.</w:t>
                  </w:r>
                </w:p>
                <w:p w:rsidR="000668D9" w:rsidRDefault="00A7654B" w:rsidP="00A2484E">
                  <w:pPr>
                    <w:numPr>
                      <w:ilvl w:val="0"/>
                      <w:numId w:val="5"/>
                    </w:numPr>
                    <w:shd w:val="clear" w:color="auto" w:fill="FFFFFF"/>
                    <w:spacing w:before="100" w:beforeAutospacing="1" w:after="100" w:afterAutospacing="1" w:line="276" w:lineRule="auto"/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</w:pPr>
                  <w:r w:rsidRPr="00A7654B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Mantenía comunicación con los clientes para informar sobre la disponibilidad de productos y posibles sustituciones</w:t>
                  </w:r>
                  <w:r w:rsidR="000668D9" w:rsidRPr="00E7617E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.</w:t>
                  </w:r>
                </w:p>
                <w:p w:rsidR="007B0018" w:rsidRPr="00E7617E" w:rsidRDefault="00A7654B" w:rsidP="00A2484E">
                  <w:pPr>
                    <w:numPr>
                      <w:ilvl w:val="0"/>
                      <w:numId w:val="5"/>
                    </w:numPr>
                    <w:shd w:val="clear" w:color="auto" w:fill="FFFFFF"/>
                    <w:spacing w:before="100" w:beforeAutospacing="1" w:after="100" w:afterAutospacing="1" w:line="276" w:lineRule="auto"/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</w:pPr>
                  <w:r w:rsidRPr="00A7654B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Aseguraba una entrega personalizada y satisf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actoria</w:t>
                  </w:r>
                  <w:r w:rsidR="008369D0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 xml:space="preserve">. </w:t>
                  </w:r>
                </w:p>
                <w:p w:rsidR="000668D9" w:rsidRPr="00E7617E" w:rsidRDefault="000668D9" w:rsidP="00E7617E">
                  <w:pPr>
                    <w:spacing w:after="120"/>
                    <w:ind w:left="360"/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</w:pPr>
                </w:p>
              </w:txbxContent>
            </v:textbox>
          </v:shape>
        </w:pict>
      </w:r>
    </w:p>
    <w:p w:rsidR="00964E22" w:rsidRDefault="00C7045B" w:rsidP="00964E22">
      <w:pPr>
        <w:ind w:left="360"/>
        <w:rPr>
          <w:rFonts w:asciiTheme="minorHAnsi" w:hAnsiTheme="minorHAnsi" w:cstheme="minorHAnsi"/>
          <w:lang w:val="fr-FR"/>
        </w:rPr>
      </w:pPr>
      <w:r w:rsidRPr="00C7045B">
        <w:rPr>
          <w:noProof/>
        </w:rPr>
        <w:pict>
          <v:shape id="Cuadro de texto 84" o:spid="_x0000_s1043" type="#_x0000_t202" style="position:absolute;left:0;text-align:left;margin-left:19.2pt;margin-top:7.8pt;width:141.65pt;height:30.75pt;z-index:251642368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" filled="f" stroked="f">
            <v:textbox>
              <w:txbxContent>
                <w:p w:rsidR="00964E22" w:rsidRDefault="00536077" w:rsidP="00964E22">
                  <w:pPr>
                    <w:rPr>
                      <w:rFonts w:ascii="Heebo Medium" w:hAnsi="Heebo Medium" w:cs="Heebo Medium"/>
                      <w:sz w:val="32"/>
                      <w:szCs w:val="32"/>
                    </w:rPr>
                  </w:pPr>
                  <w:r>
                    <w:rPr>
                      <w:rFonts w:ascii="Heebo Medium" w:hAnsi="Heebo Medium" w:cs="Heebo Medium"/>
                      <w:sz w:val="32"/>
                      <w:szCs w:val="32"/>
                    </w:rPr>
                    <w:t>IDIOMAS</w:t>
                  </w:r>
                </w:p>
              </w:txbxContent>
            </v:textbox>
            <w10:wrap anchorx="page"/>
          </v:shape>
        </w:pict>
      </w:r>
    </w:p>
    <w:p w:rsidR="00964E22" w:rsidRDefault="00964E22" w:rsidP="00964E22">
      <w:pPr>
        <w:ind w:left="360"/>
        <w:rPr>
          <w:rFonts w:asciiTheme="minorHAnsi" w:hAnsiTheme="minorHAnsi" w:cstheme="minorHAnsi"/>
          <w:lang w:val="fr-FR"/>
        </w:rPr>
      </w:pPr>
    </w:p>
    <w:p w:rsidR="00964E22" w:rsidRDefault="00964E22" w:rsidP="00964E22">
      <w:pPr>
        <w:ind w:left="360"/>
        <w:rPr>
          <w:rFonts w:asciiTheme="minorHAnsi" w:hAnsiTheme="minorHAnsi" w:cstheme="minorHAnsi"/>
          <w:lang w:val="fr-FR"/>
        </w:rPr>
      </w:pPr>
    </w:p>
    <w:p w:rsidR="00964E22" w:rsidRDefault="00964E22" w:rsidP="00964E22">
      <w:pPr>
        <w:ind w:left="360"/>
        <w:rPr>
          <w:rFonts w:asciiTheme="minorHAnsi" w:hAnsiTheme="minorHAnsi" w:cstheme="minorHAnsi"/>
          <w:lang w:val="fr-FR"/>
        </w:rPr>
      </w:pPr>
    </w:p>
    <w:p w:rsidR="00964E22" w:rsidRDefault="00964E22" w:rsidP="00964E22">
      <w:pPr>
        <w:ind w:left="360"/>
        <w:rPr>
          <w:rFonts w:asciiTheme="minorHAnsi" w:hAnsiTheme="minorHAnsi" w:cstheme="minorHAnsi"/>
          <w:lang w:val="fr-FR"/>
        </w:rPr>
      </w:pPr>
    </w:p>
    <w:p w:rsidR="00964E22" w:rsidRDefault="00C7045B" w:rsidP="00964E22">
      <w:pPr>
        <w:ind w:left="360"/>
        <w:rPr>
          <w:rFonts w:asciiTheme="minorHAnsi" w:hAnsiTheme="minorHAnsi" w:cstheme="minorHAnsi"/>
          <w:lang w:val="fr-FR"/>
        </w:rPr>
      </w:pPr>
      <w:r w:rsidRPr="00C7045B">
        <w:rPr>
          <w:rFonts w:asciiTheme="minorHAnsi" w:hAnsiTheme="minorHAnsi" w:cstheme="minorHAnsi"/>
          <w:noProof/>
          <w:lang w:val="fr-FR"/>
        </w:rPr>
        <w:pict>
          <v:roundrect id="_x0000_s1064" style="position:absolute;left:0;text-align:left;margin-left:.5pt;margin-top:15.1pt;width:56.65pt;height:8.9pt;z-index:251696640;visibility:visible;mso-position-horizontal-relative:margin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" fillcolor="#1f3763 [1604]" stroked="f" strokeweight="1pt">
            <v:stroke joinstyle="miter"/>
            <w10:wrap anchorx="margin"/>
          </v:roundrect>
        </w:pict>
      </w:r>
    </w:p>
    <w:p w:rsidR="00964E22" w:rsidRDefault="00C7045B" w:rsidP="00A7654B">
      <w:pPr>
        <w:tabs>
          <w:tab w:val="left" w:pos="2625"/>
        </w:tabs>
        <w:ind w:left="360"/>
        <w:rPr>
          <w:rFonts w:asciiTheme="minorHAnsi" w:hAnsiTheme="minorHAnsi" w:cstheme="minorHAnsi"/>
          <w:lang w:val="fr-FR"/>
        </w:rPr>
      </w:pPr>
      <w:r w:rsidRPr="00C7045B">
        <w:rPr>
          <w:noProof/>
        </w:rPr>
        <w:pict>
          <v:shape id="Cuadro de texto 43" o:spid="_x0000_s1044" type="#_x0000_t202" style="position:absolute;left:0;text-align:left;margin-left:143.5pt;margin-top:9.3pt;width:311.75pt;height:25.95pt;z-index:2516618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" filled="f" stroked="f" strokeweight=".5pt">
            <v:textbox>
              <w:txbxContent>
                <w:p w:rsidR="00964E22" w:rsidRPr="00A7654B" w:rsidRDefault="00A7654B" w:rsidP="00964E22">
                  <w:pPr>
                    <w:rPr>
                      <w:rFonts w:ascii="Heebo Medium" w:hAnsi="Heebo Medium" w:cs="Heebo Medium"/>
                      <w:bCs/>
                      <w:sz w:val="28"/>
                      <w:szCs w:val="28"/>
                      <w:lang w:val="es-ES"/>
                    </w:rPr>
                  </w:pPr>
                  <w:r w:rsidRPr="00A7654B">
                    <w:rPr>
                      <w:rFonts w:ascii="Heebo Medium" w:hAnsi="Heebo Medium" w:cs="Heebo Medium"/>
                      <w:bCs/>
                      <w:sz w:val="28"/>
                      <w:szCs w:val="28"/>
                      <w:lang w:val="es-ES"/>
                    </w:rPr>
                    <w:t>Repartidor de Servicio de Mensajería</w:t>
                  </w:r>
                </w:p>
              </w:txbxContent>
            </v:textbox>
          </v:shape>
        </w:pict>
      </w:r>
      <w:r w:rsidRPr="00C7045B">
        <w:rPr>
          <w:noProof/>
        </w:rPr>
        <w:pict>
          <v:shape id="Cuadro de texto 41" o:spid="_x0000_s1045" type="#_x0000_t202" style="position:absolute;left:0;text-align:left;margin-left:143.35pt;margin-top:155.5pt;width:311.75pt;height:21.9pt;z-index:25167001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" filled="f" stroked="f" strokeweight=".5pt">
            <v:textbox>
              <w:txbxContent>
                <w:p w:rsidR="00964E22" w:rsidRDefault="00A7654B" w:rsidP="00964E22">
                  <w:pPr>
                    <w:rPr>
                      <w:rFonts w:ascii="Arial" w:hAnsi="Arial" w:cs="Arial"/>
                      <w:bCs/>
                      <w:color w:val="808080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>SPEEDYPIZZA</w:t>
                  </w:r>
                  <w:r w:rsidR="00964E22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, </w:t>
                  </w:r>
                  <w:r w:rsidR="00FE0FF6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>Ciudad</w:t>
                  </w:r>
                  <w:r w:rsidR="00964E22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 </w:t>
                  </w:r>
                  <w:r w:rsidR="00964E22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| 20</w:t>
                  </w:r>
                  <w:r w:rsidR="00680498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XX</w:t>
                  </w:r>
                  <w:r w:rsidR="00964E22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 </w:t>
                  </w:r>
                  <w:r w:rsidR="00680498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-</w:t>
                  </w:r>
                  <w:r w:rsidR="006915D5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 20</w:t>
                  </w:r>
                  <w:r w:rsidR="00680498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XX</w:t>
                  </w:r>
                </w:p>
                <w:p w:rsidR="00964E22" w:rsidRDefault="00964E22" w:rsidP="00964E22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  <w:lang w:val="fr-FR"/>
                    </w:rPr>
                  </w:pPr>
                </w:p>
                <w:p w:rsidR="00964E22" w:rsidRDefault="00964E22" w:rsidP="00964E22">
                  <w:pPr>
                    <w:rPr>
                      <w:bCs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Pr="00C7045B">
        <w:rPr>
          <w:noProof/>
        </w:rPr>
        <w:pict>
          <v:shape id="Cuadro de texto 45" o:spid="_x0000_s1046" type="#_x0000_t202" style="position:absolute;left:0;text-align:left;margin-left:143.35pt;margin-top:32.3pt;width:311.75pt;height:21.9pt;z-index:25166387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" filled="f" stroked="f" strokeweight=".5pt">
            <v:textbox>
              <w:txbxContent>
                <w:p w:rsidR="00964E22" w:rsidRDefault="00A7654B" w:rsidP="00964E22">
                  <w:pPr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  <w:lang w:val="es-ES"/>
                    </w:rPr>
                    <w:t>SWIFTCOURIER</w:t>
                  </w:r>
                  <w:r w:rsidR="00964E22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>Ciudad</w:t>
                  </w:r>
                  <w:r w:rsidR="00964E22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 </w:t>
                  </w:r>
                  <w:r w:rsidR="00964E22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| 20</w:t>
                  </w:r>
                  <w:r w:rsidR="00680498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XX</w:t>
                  </w:r>
                  <w:r w:rsidR="006915D5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 </w:t>
                  </w:r>
                  <w:r w:rsidR="00680498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-</w:t>
                  </w:r>
                  <w:r w:rsidR="006915D5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 </w:t>
                  </w:r>
                  <w:r w:rsidR="00964E22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20</w:t>
                  </w:r>
                  <w:r w:rsidR="00680498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XX</w:t>
                  </w:r>
                </w:p>
                <w:p w:rsidR="00964E22" w:rsidRDefault="00964E22" w:rsidP="00964E22">
                  <w:pPr>
                    <w:rPr>
                      <w:rFonts w:ascii="Arial" w:hAnsi="Arial" w:cs="Arial"/>
                      <w:b/>
                      <w:color w:val="000000"/>
                      <w:sz w:val="28"/>
                      <w:szCs w:val="28"/>
                      <w:lang w:val="fr-FR"/>
                    </w:rPr>
                  </w:pPr>
                </w:p>
                <w:p w:rsidR="00964E22" w:rsidRDefault="00964E22" w:rsidP="00964E22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A7654B">
        <w:rPr>
          <w:rFonts w:asciiTheme="minorHAnsi" w:hAnsiTheme="minorHAnsi" w:cstheme="minorHAnsi"/>
          <w:lang w:val="fr-FR"/>
        </w:rPr>
        <w:tab/>
      </w:r>
    </w:p>
    <w:p w:rsidR="00964E22" w:rsidRDefault="00964E22" w:rsidP="00964E22">
      <w:pPr>
        <w:ind w:left="360"/>
        <w:rPr>
          <w:rFonts w:asciiTheme="minorHAnsi" w:hAnsiTheme="minorHAnsi" w:cstheme="minorHAnsi"/>
          <w:lang w:val="fr-FR"/>
        </w:rPr>
      </w:pPr>
    </w:p>
    <w:p w:rsidR="00964E22" w:rsidRDefault="00C7045B" w:rsidP="00964E22">
      <w:pPr>
        <w:ind w:left="360"/>
        <w:rPr>
          <w:rFonts w:asciiTheme="minorHAnsi" w:hAnsiTheme="minorHAnsi" w:cstheme="minorHAnsi"/>
          <w:lang w:val="fr-FR"/>
        </w:rPr>
      </w:pPr>
      <w:r w:rsidRPr="00C7045B">
        <w:rPr>
          <w:noProof/>
        </w:rPr>
        <w:pict>
          <v:shape id="Cuadro de texto 23" o:spid="_x0000_s1047" type="#_x0000_t202" style="position:absolute;left:0;text-align:left;margin-left:19.2pt;margin-top:8.15pt;width:159.85pt;height:32.8pt;z-index:251641344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" filled="f" stroked="f">
            <v:textbox>
              <w:txbxContent>
                <w:p w:rsidR="00964E22" w:rsidRDefault="00536077" w:rsidP="00964E22">
                  <w:pPr>
                    <w:rPr>
                      <w:rFonts w:ascii="Heebo Medium" w:hAnsi="Heebo Medium" w:cs="Heebo Medium"/>
                      <w:sz w:val="32"/>
                      <w:szCs w:val="32"/>
                    </w:rPr>
                  </w:pPr>
                  <w:r>
                    <w:rPr>
                      <w:rFonts w:ascii="Heebo Medium" w:hAnsi="Heebo Medium" w:cs="Heebo Medium"/>
                      <w:sz w:val="32"/>
                      <w:szCs w:val="32"/>
                    </w:rPr>
                    <w:t>HABILIDADES</w:t>
                  </w:r>
                </w:p>
              </w:txbxContent>
            </v:textbox>
            <w10:wrap anchorx="page"/>
          </v:shape>
        </w:pict>
      </w:r>
    </w:p>
    <w:p w:rsidR="00964E22" w:rsidRDefault="00C7045B" w:rsidP="00964E22">
      <w:pPr>
        <w:ind w:left="360"/>
        <w:rPr>
          <w:rFonts w:asciiTheme="minorHAnsi" w:hAnsiTheme="minorHAnsi" w:cstheme="minorHAnsi"/>
          <w:lang w:val="fr-FR"/>
        </w:rPr>
      </w:pPr>
      <w:r w:rsidRPr="00C7045B">
        <w:rPr>
          <w:noProof/>
        </w:rPr>
        <w:pict>
          <v:shape id="Cuadro de texto 46" o:spid="_x0000_s1048" type="#_x0000_t202" style="position:absolute;left:0;text-align:left;margin-left:125.7pt;margin-top:8.8pt;width:365.25pt;height:78pt;z-index:251664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" filled="f" stroked="f" strokeweight=".5pt">
            <v:textbox>
              <w:txbxContent>
                <w:p w:rsidR="0027710B" w:rsidRPr="0027710B" w:rsidRDefault="00A7654B" w:rsidP="00A2484E">
                  <w:pPr>
                    <w:numPr>
                      <w:ilvl w:val="0"/>
                      <w:numId w:val="5"/>
                    </w:numPr>
                    <w:shd w:val="clear" w:color="auto" w:fill="FFFFFF"/>
                    <w:spacing w:before="100" w:beforeAutospacing="1" w:after="100" w:afterAutospacing="1" w:line="276" w:lineRule="auto"/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</w:pPr>
                  <w:r w:rsidRPr="00A7654B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Garantizaba la entrega rápida de documentos y paquetes mediante la planificación eficiente de rutas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.</w:t>
                  </w:r>
                </w:p>
                <w:p w:rsidR="00964E22" w:rsidRDefault="00A7654B" w:rsidP="00A7654B">
                  <w:pPr>
                    <w:numPr>
                      <w:ilvl w:val="0"/>
                      <w:numId w:val="5"/>
                    </w:numPr>
                    <w:shd w:val="clear" w:color="auto" w:fill="FFFFFF"/>
                    <w:spacing w:before="100" w:beforeAutospacing="1" w:after="100" w:afterAutospacing="1" w:line="276" w:lineRule="auto"/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</w:pPr>
                  <w:r w:rsidRPr="00A7654B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Utilizaba tecnología de seguimiento y navegación para optimizar la entrega y cumplir con plazos ajustados</w:t>
                  </w:r>
                  <w:r w:rsidR="0027710B" w:rsidRPr="0027710B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.</w:t>
                  </w:r>
                </w:p>
                <w:p w:rsidR="00A7654B" w:rsidRPr="00A7654B" w:rsidRDefault="00A7654B" w:rsidP="00A7654B">
                  <w:pPr>
                    <w:numPr>
                      <w:ilvl w:val="0"/>
                      <w:numId w:val="5"/>
                    </w:numPr>
                    <w:shd w:val="clear" w:color="auto" w:fill="FFFFFF"/>
                    <w:spacing w:before="100" w:beforeAutospacing="1" w:after="100" w:afterAutospacing="1" w:line="276" w:lineRule="auto"/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</w:pPr>
                  <w:r w:rsidRPr="00A7654B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Se especializaba en la entrega de paquetes urgentes y documentos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.</w:t>
                  </w:r>
                </w:p>
              </w:txbxContent>
            </v:textbox>
          </v:shape>
        </w:pict>
      </w:r>
    </w:p>
    <w:p w:rsidR="00964E22" w:rsidRDefault="00C7045B" w:rsidP="00964E22">
      <w:pPr>
        <w:ind w:left="360"/>
        <w:rPr>
          <w:rFonts w:asciiTheme="minorHAnsi" w:hAnsiTheme="minorHAnsi" w:cstheme="minorHAnsi"/>
          <w:lang w:val="fr-FR"/>
        </w:rPr>
      </w:pPr>
      <w:r w:rsidRPr="00C7045B">
        <w:rPr>
          <w:noProof/>
        </w:rPr>
        <w:pict>
          <v:shape id="Cuadro de texto 13" o:spid="_x0000_s1049" type="#_x0000_t202" style="position:absolute;left:0;text-align:left;margin-left:19.25pt;margin-top:17.45pt;width:171.4pt;height:142.35pt;z-index:251640320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" filled="f" stroked="f">
            <v:textbox>
              <w:txbxContent>
                <w:p w:rsidR="00964E22" w:rsidRDefault="00FE0FF6" w:rsidP="003E411A">
                  <w:pPr>
                    <w:pStyle w:val="Prrafodelista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Planificación de rutas</w:t>
                  </w:r>
                </w:p>
                <w:p w:rsidR="002B40A8" w:rsidRDefault="00FE0FF6" w:rsidP="00964E22">
                  <w:pPr>
                    <w:pStyle w:val="Prrafodelista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Conducción</w:t>
                  </w:r>
                </w:p>
                <w:p w:rsidR="00964E22" w:rsidRDefault="00FE0FF6" w:rsidP="00964E22">
                  <w:pPr>
                    <w:pStyle w:val="Prrafodelista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Atención al cliente</w:t>
                  </w:r>
                </w:p>
                <w:p w:rsidR="00964E22" w:rsidRDefault="00FE0FF6" w:rsidP="00964E22">
                  <w:pPr>
                    <w:pStyle w:val="Prrafodelista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Gestión de inventarios</w:t>
                  </w:r>
                </w:p>
                <w:p w:rsidR="00964E22" w:rsidRDefault="00FE0FF6" w:rsidP="00964E22">
                  <w:pPr>
                    <w:pStyle w:val="Prrafodelista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Adaptabilidad</w:t>
                  </w:r>
                </w:p>
                <w:p w:rsidR="000B0EA1" w:rsidRDefault="00FE0FF6" w:rsidP="00964E22">
                  <w:pPr>
                    <w:pStyle w:val="Prrafodelista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Comunicación efectiva</w:t>
                  </w:r>
                </w:p>
                <w:p w:rsidR="000B0EA1" w:rsidRDefault="00FE0FF6" w:rsidP="00964E22">
                  <w:pPr>
                    <w:pStyle w:val="Prrafodelista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Conocimientos mecánicos</w:t>
                  </w:r>
                </w:p>
              </w:txbxContent>
            </v:textbox>
            <w10:wrap anchorx="page"/>
          </v:shape>
        </w:pict>
      </w:r>
    </w:p>
    <w:p w:rsidR="00964E22" w:rsidRDefault="00964E22" w:rsidP="00964E22">
      <w:pPr>
        <w:ind w:left="360"/>
        <w:rPr>
          <w:rFonts w:asciiTheme="minorHAnsi" w:hAnsiTheme="minorHAnsi" w:cstheme="minorHAnsi"/>
          <w:lang w:val="fr-FR"/>
        </w:rPr>
      </w:pPr>
    </w:p>
    <w:p w:rsidR="00964E22" w:rsidRDefault="00964E22" w:rsidP="00964E22">
      <w:pPr>
        <w:ind w:left="360"/>
        <w:rPr>
          <w:rFonts w:asciiTheme="minorHAnsi" w:hAnsiTheme="minorHAnsi" w:cstheme="minorHAnsi"/>
          <w:lang w:val="fr-FR"/>
        </w:rPr>
      </w:pPr>
    </w:p>
    <w:p w:rsidR="00964E22" w:rsidRDefault="00964E22" w:rsidP="00964E22">
      <w:pPr>
        <w:ind w:left="360"/>
        <w:rPr>
          <w:rFonts w:asciiTheme="minorHAnsi" w:hAnsiTheme="minorHAnsi" w:cstheme="minorHAnsi"/>
          <w:lang w:val="fr-FR"/>
        </w:rPr>
      </w:pPr>
    </w:p>
    <w:p w:rsidR="00964E22" w:rsidRDefault="00964E22" w:rsidP="00964E22">
      <w:pPr>
        <w:ind w:left="360"/>
        <w:rPr>
          <w:rFonts w:asciiTheme="minorHAnsi" w:hAnsiTheme="minorHAnsi" w:cstheme="minorHAnsi"/>
          <w:lang w:val="fr-FR"/>
        </w:rPr>
      </w:pPr>
    </w:p>
    <w:p w:rsidR="00964E22" w:rsidRDefault="00C7045B" w:rsidP="00964E22">
      <w:pPr>
        <w:ind w:left="360"/>
        <w:rPr>
          <w:rFonts w:asciiTheme="minorHAnsi" w:hAnsiTheme="minorHAnsi" w:cstheme="minorHAnsi"/>
          <w:lang w:val="fr-FR"/>
        </w:rPr>
      </w:pPr>
      <w:r w:rsidRPr="00C7045B">
        <w:rPr>
          <w:noProof/>
        </w:rPr>
        <w:pict>
          <v:shape id="Cuadro de texto 40" o:spid="_x0000_s1050" type="#_x0000_t202" style="position:absolute;left:0;text-align:left;margin-left:143.5pt;margin-top:.85pt;width:311.75pt;height:25.95pt;z-index:25166899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" filled="f" stroked="f" strokeweight=".5pt">
            <v:textbox>
              <w:txbxContent>
                <w:p w:rsidR="00964E22" w:rsidRPr="00A7654B" w:rsidRDefault="00A7654B" w:rsidP="00964E22">
                  <w:pPr>
                    <w:rPr>
                      <w:sz w:val="28"/>
                      <w:szCs w:val="28"/>
                      <w:lang w:val="es-ES"/>
                    </w:rPr>
                  </w:pPr>
                  <w:r w:rsidRPr="00A7654B">
                    <w:rPr>
                      <w:rFonts w:ascii="Heebo Medium" w:hAnsi="Heebo Medium" w:cs="Heebo Medium"/>
                      <w:bCs/>
                      <w:sz w:val="28"/>
                      <w:szCs w:val="28"/>
                      <w:lang w:val="es-ES"/>
                    </w:rPr>
                    <w:t>Repartidor de Pizza</w:t>
                  </w:r>
                  <w:r w:rsidR="00A440B1" w:rsidRPr="00A7654B">
                    <w:rPr>
                      <w:rFonts w:ascii="Heebo Medium" w:hAnsi="Heebo Medium" w:cs="Heebo Medium"/>
                      <w:bCs/>
                      <w:sz w:val="28"/>
                      <w:szCs w:val="28"/>
                      <w:lang w:val="es-ES"/>
                    </w:rPr>
                    <w:t xml:space="preserve"> </w:t>
                  </w:r>
                </w:p>
              </w:txbxContent>
            </v:textbox>
          </v:shape>
        </w:pict>
      </w:r>
    </w:p>
    <w:p w:rsidR="00964E22" w:rsidRDefault="00964E22" w:rsidP="00964E22">
      <w:pPr>
        <w:ind w:left="360"/>
        <w:rPr>
          <w:rFonts w:asciiTheme="minorHAnsi" w:hAnsiTheme="minorHAnsi" w:cstheme="minorHAnsi"/>
          <w:lang w:val="fr-FR"/>
        </w:rPr>
      </w:pPr>
    </w:p>
    <w:p w:rsidR="00964E22" w:rsidRDefault="00C7045B" w:rsidP="00964E22">
      <w:pPr>
        <w:ind w:left="360"/>
        <w:rPr>
          <w:rFonts w:asciiTheme="minorHAnsi" w:hAnsiTheme="minorHAnsi" w:cstheme="minorHAnsi"/>
          <w:lang w:val="fr-FR"/>
        </w:rPr>
      </w:pPr>
      <w:r w:rsidRPr="00C7045B">
        <w:rPr>
          <w:noProof/>
        </w:rPr>
        <w:pict>
          <v:shape id="_x0000_s1051" type="#_x0000_t202" style="position:absolute;left:0;text-align:left;margin-left:125.7pt;margin-top:14.6pt;width:368.5pt;height:69pt;z-index:251665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" filled="f" stroked="f" strokeweight=".5pt">
            <v:textbox>
              <w:txbxContent>
                <w:p w:rsidR="00A84B8A" w:rsidRPr="00A7654B" w:rsidRDefault="00A7654B" w:rsidP="00A7654B">
                  <w:pPr>
                    <w:pStyle w:val="Prrafodelista"/>
                    <w:numPr>
                      <w:ilvl w:val="0"/>
                      <w:numId w:val="5"/>
                    </w:num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rPr>
                      <w:rFonts w:ascii="Arial" w:eastAsia="Times New Roman" w:hAnsi="Arial" w:cs="Arial"/>
                      <w:color w:val="202124"/>
                      <w:sz w:val="20"/>
                      <w:szCs w:val="20"/>
                      <w:lang w:val="es-ES"/>
                    </w:rPr>
                  </w:pPr>
                  <w:r w:rsidRPr="00A7654B">
                    <w:rPr>
                      <w:rFonts w:ascii="Arial" w:eastAsia="Times New Roman" w:hAnsi="Arial" w:cs="Arial"/>
                      <w:color w:val="202124"/>
                      <w:sz w:val="20"/>
                      <w:szCs w:val="20"/>
                      <w:lang w:val="es-ES"/>
                    </w:rPr>
                    <w:t>Responsable de entregar pizzas calientes de manera rápida y precisa a clientes en diferentes vecindarios</w:t>
                  </w:r>
                  <w:r w:rsidR="00102056">
                    <w:rPr>
                      <w:rFonts w:ascii="Arial" w:eastAsia="Times New Roman" w:hAnsi="Arial" w:cs="Arial"/>
                      <w:color w:val="202124"/>
                      <w:sz w:val="20"/>
                      <w:szCs w:val="20"/>
                      <w:lang w:val="es-ES"/>
                    </w:rPr>
                    <w:t>.</w:t>
                  </w:r>
                </w:p>
                <w:p w:rsidR="00964E22" w:rsidRPr="004D3019" w:rsidRDefault="00A7654B" w:rsidP="004D3019">
                  <w:pPr>
                    <w:pStyle w:val="Prrafodelista"/>
                    <w:numPr>
                      <w:ilvl w:val="0"/>
                      <w:numId w:val="5"/>
                    </w:numPr>
                    <w:spacing w:after="120"/>
                    <w:contextualSpacing w:val="0"/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</w:pPr>
                  <w:r w:rsidRPr="00A7654B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Mantenía altos estándares de servicio para garantizar la satisfacción del cliente y la calidad de los productos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.</w:t>
                  </w:r>
                </w:p>
              </w:txbxContent>
            </v:textbox>
          </v:shape>
        </w:pict>
      </w:r>
    </w:p>
    <w:p w:rsidR="00FF14F5" w:rsidRDefault="00FF14F5" w:rsidP="00964E22">
      <w:pPr>
        <w:ind w:left="360"/>
        <w:rPr>
          <w:rFonts w:asciiTheme="minorHAnsi" w:hAnsiTheme="minorHAnsi" w:cstheme="minorHAnsi"/>
          <w:lang w:val="fr-FR"/>
        </w:rPr>
      </w:pPr>
    </w:p>
    <w:p w:rsidR="00FF14F5" w:rsidRDefault="00FF14F5" w:rsidP="00964E22">
      <w:pPr>
        <w:ind w:left="360"/>
        <w:rPr>
          <w:rFonts w:asciiTheme="minorHAnsi" w:hAnsiTheme="minorHAnsi" w:cstheme="minorHAnsi"/>
          <w:lang w:val="fr-FR"/>
        </w:rPr>
      </w:pPr>
    </w:p>
    <w:p w:rsidR="00FF14F5" w:rsidRDefault="00FF14F5" w:rsidP="00964E22">
      <w:pPr>
        <w:ind w:left="360"/>
        <w:rPr>
          <w:rFonts w:asciiTheme="minorHAnsi" w:hAnsiTheme="minorHAnsi" w:cstheme="minorHAnsi"/>
          <w:lang w:val="fr-FR"/>
        </w:rPr>
      </w:pPr>
    </w:p>
    <w:p w:rsidR="00FF14F5" w:rsidRDefault="00C7045B" w:rsidP="00964E22">
      <w:pPr>
        <w:ind w:left="360"/>
        <w:rPr>
          <w:rFonts w:asciiTheme="minorHAnsi" w:hAnsiTheme="minorHAnsi" w:cstheme="minorHAnsi"/>
          <w:lang w:val="fr-FR"/>
        </w:rPr>
      </w:pPr>
      <w:r w:rsidRPr="00C7045B">
        <w:rPr>
          <w:noProof/>
        </w:rPr>
        <w:pict>
          <v:shape id="Cuadro de texto 9" o:spid="_x0000_s1052" type="#_x0000_t202" style="position:absolute;left:0;text-align:left;margin-left:20.05pt;margin-top:14.7pt;width:176.7pt;height:25.15pt;z-index:251671040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" filled="f" stroked="f">
            <v:textbox>
              <w:txbxContent>
                <w:p w:rsidR="00964E22" w:rsidRDefault="00536077" w:rsidP="00964E22">
                  <w:pPr>
                    <w:jc w:val="both"/>
                    <w:rPr>
                      <w:rFonts w:ascii="Heebo Medium" w:hAnsi="Heebo Medium" w:cs="Heebo Medium"/>
                      <w:sz w:val="48"/>
                      <w:szCs w:val="48"/>
                      <w:lang w:val="es-ES"/>
                    </w:rPr>
                  </w:pPr>
                  <w:r>
                    <w:rPr>
                      <w:rFonts w:ascii="Heebo Medium" w:hAnsi="Heebo Medium" w:cs="Heebo Medium"/>
                      <w:sz w:val="32"/>
                      <w:szCs w:val="32"/>
                      <w:lang w:val="es-ES"/>
                    </w:rPr>
                    <w:t>SOFTWARES</w:t>
                  </w:r>
                </w:p>
              </w:txbxContent>
            </v:textbox>
            <w10:wrap anchorx="page"/>
          </v:shape>
        </w:pict>
      </w:r>
    </w:p>
    <w:p w:rsidR="00FF14F5" w:rsidRDefault="00FF14F5" w:rsidP="00964E22">
      <w:pPr>
        <w:ind w:left="360"/>
        <w:rPr>
          <w:rFonts w:asciiTheme="minorHAnsi" w:hAnsiTheme="minorHAnsi" w:cstheme="minorHAnsi"/>
          <w:lang w:val="fr-FR"/>
        </w:rPr>
      </w:pPr>
    </w:p>
    <w:p w:rsidR="00FF14F5" w:rsidRDefault="00C7045B" w:rsidP="00964E22">
      <w:pPr>
        <w:ind w:left="360"/>
        <w:rPr>
          <w:rFonts w:asciiTheme="minorHAnsi" w:hAnsiTheme="minorHAnsi" w:cstheme="minorHAnsi"/>
          <w:lang w:val="fr-FR"/>
        </w:rPr>
      </w:pPr>
      <w:r w:rsidRPr="00C7045B">
        <w:rPr>
          <w:noProof/>
        </w:rPr>
        <w:pict>
          <v:shape id="Cuadro de texto 7" o:spid="_x0000_s1053" type="#_x0000_t202" style="position:absolute;left:0;text-align:left;margin-left:228.4pt;margin-top:1.8pt;width:282pt;height:32.8pt;z-index:251666944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" filled="f" stroked="f">
            <v:textbox>
              <w:txbxContent>
                <w:p w:rsidR="00964E22" w:rsidRDefault="00964E22" w:rsidP="00964E22">
                  <w:pPr>
                    <w:rPr>
                      <w:rFonts w:ascii="Heebo Medium" w:hAnsi="Heebo Medium" w:cs="Heebo Medium"/>
                      <w:sz w:val="32"/>
                      <w:szCs w:val="32"/>
                    </w:rPr>
                  </w:pPr>
                  <w:r>
                    <w:rPr>
                      <w:rFonts w:ascii="Heebo Medium" w:hAnsi="Heebo Medium" w:cs="Heebo Medium"/>
                      <w:sz w:val="32"/>
                      <w:szCs w:val="32"/>
                    </w:rPr>
                    <w:t>FORMA</w:t>
                  </w:r>
                  <w:r w:rsidR="00000434">
                    <w:rPr>
                      <w:rFonts w:ascii="Heebo Medium" w:hAnsi="Heebo Medium" w:cs="Heebo Medium"/>
                      <w:sz w:val="32"/>
                      <w:szCs w:val="32"/>
                    </w:rPr>
                    <w:t>C</w:t>
                  </w:r>
                  <w:r>
                    <w:rPr>
                      <w:rFonts w:ascii="Heebo Medium" w:hAnsi="Heebo Medium" w:cs="Heebo Medium"/>
                      <w:sz w:val="32"/>
                      <w:szCs w:val="32"/>
                    </w:rPr>
                    <w:t>I</w:t>
                  </w:r>
                  <w:r w:rsidR="00000434">
                    <w:rPr>
                      <w:rFonts w:ascii="Heebo Medium" w:hAnsi="Heebo Medium" w:cs="Heebo Medium"/>
                      <w:sz w:val="32"/>
                      <w:szCs w:val="32"/>
                    </w:rPr>
                    <w:t>Ó</w:t>
                  </w:r>
                  <w:r>
                    <w:rPr>
                      <w:rFonts w:ascii="Heebo Medium" w:hAnsi="Heebo Medium" w:cs="Heebo Medium"/>
                      <w:sz w:val="32"/>
                      <w:szCs w:val="32"/>
                    </w:rPr>
                    <w:t>N</w:t>
                  </w:r>
                </w:p>
              </w:txbxContent>
            </v:textbox>
            <w10:wrap anchorx="page"/>
          </v:shape>
        </w:pict>
      </w:r>
      <w:r w:rsidRPr="00C7045B">
        <w:rPr>
          <w:noProof/>
        </w:rPr>
        <w:pict>
          <v:line id="Conector recto 32" o:spid="_x0000_s1063" style="position:absolute;left:0;text-align:left;z-index:251672064;visibility:visible;mso-width-relative:margin;mso-height-relative:margin" from="-58.4pt,14.25pt" to="101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" strokecolor="black [3200]" strokeweight="1pt">
            <v:stroke joinstyle="miter"/>
          </v:line>
        </w:pict>
      </w:r>
    </w:p>
    <w:p w:rsidR="00FF14F5" w:rsidRDefault="00C7045B" w:rsidP="00964E22">
      <w:pPr>
        <w:ind w:left="360"/>
        <w:rPr>
          <w:rFonts w:asciiTheme="minorHAnsi" w:hAnsiTheme="minorHAnsi" w:cstheme="minorHAnsi"/>
          <w:lang w:val="fr-FR"/>
        </w:rPr>
      </w:pPr>
      <w:r w:rsidRPr="00C7045B">
        <w:rPr>
          <w:noProof/>
        </w:rPr>
        <w:pict>
          <v:shape id="Cuadro de texto 28" o:spid="_x0000_s1054" type="#_x0000_t202" style="position:absolute;left:0;text-align:left;margin-left:19.2pt;margin-top:11.05pt;width:171.4pt;height:108.45pt;z-index:251673088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" filled="f" stroked="f">
            <v:textbox>
              <w:txbxContent>
                <w:p w:rsidR="004D3019" w:rsidRPr="00FE0FF6" w:rsidRDefault="00FE0FF6" w:rsidP="00964E22">
                  <w:pPr>
                    <w:pStyle w:val="Prrafodelista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  <w:lang w:val="es-ES"/>
                    </w:rPr>
                  </w:pPr>
                  <w:r w:rsidRPr="00FE0FF6">
                    <w:rPr>
                      <w:rFonts w:ascii="Arial" w:hAnsi="Arial" w:cs="Arial"/>
                      <w:iCs/>
                      <w:sz w:val="22"/>
                      <w:szCs w:val="22"/>
                      <w:lang w:val="es-ES"/>
                    </w:rPr>
                    <w:t xml:space="preserve">Google </w:t>
                  </w:r>
                  <w:proofErr w:type="spellStart"/>
                  <w:r w:rsidRPr="00FE0FF6">
                    <w:rPr>
                      <w:rFonts w:ascii="Arial" w:hAnsi="Arial" w:cs="Arial"/>
                      <w:iCs/>
                      <w:sz w:val="22"/>
                      <w:szCs w:val="22"/>
                      <w:lang w:val="es-ES"/>
                    </w:rPr>
                    <w:t>Maps</w:t>
                  </w:r>
                  <w:proofErr w:type="spellEnd"/>
                </w:p>
                <w:p w:rsidR="004D3019" w:rsidRPr="00FE0FF6" w:rsidRDefault="00FE0FF6" w:rsidP="00964E22">
                  <w:pPr>
                    <w:pStyle w:val="Prrafodelista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  <w:lang w:val="es-ES"/>
                    </w:rPr>
                  </w:pPr>
                  <w:proofErr w:type="spellStart"/>
                  <w:r w:rsidRPr="00FE0FF6">
                    <w:rPr>
                      <w:rFonts w:ascii="Arial" w:hAnsi="Arial" w:cs="Arial"/>
                      <w:iCs/>
                      <w:sz w:val="22"/>
                      <w:szCs w:val="22"/>
                      <w:lang w:val="es-ES"/>
                    </w:rPr>
                    <w:t>Waze</w:t>
                  </w:r>
                  <w:proofErr w:type="spellEnd"/>
                </w:p>
                <w:p w:rsidR="00964E22" w:rsidRPr="00FE0FF6" w:rsidRDefault="00FE0FF6" w:rsidP="00964E22">
                  <w:pPr>
                    <w:pStyle w:val="Prrafodelista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  <w:lang w:val="es-ES"/>
                    </w:rPr>
                  </w:pPr>
                  <w:proofErr w:type="spellStart"/>
                  <w:r w:rsidRPr="00FE0FF6">
                    <w:rPr>
                      <w:rFonts w:ascii="Arial" w:hAnsi="Arial" w:cs="Arial"/>
                      <w:iCs/>
                      <w:sz w:val="22"/>
                      <w:szCs w:val="22"/>
                      <w:lang w:val="es-ES"/>
                    </w:rPr>
                    <w:t>Apps</w:t>
                  </w:r>
                  <w:proofErr w:type="spellEnd"/>
                  <w:r w:rsidRPr="00FE0FF6">
                    <w:rPr>
                      <w:rFonts w:ascii="Arial" w:hAnsi="Arial" w:cs="Arial"/>
                      <w:iCs/>
                      <w:sz w:val="22"/>
                      <w:szCs w:val="22"/>
                      <w:lang w:val="es-ES"/>
                    </w:rPr>
                    <w:t xml:space="preserve"> de comunicación</w:t>
                  </w:r>
                </w:p>
                <w:p w:rsidR="0009499F" w:rsidRPr="00FE0FF6" w:rsidRDefault="00FE0FF6" w:rsidP="0009499F">
                  <w:pPr>
                    <w:pStyle w:val="Prrafodelista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  <w:lang w:val="es-ES"/>
                    </w:rPr>
                  </w:pPr>
                  <w:proofErr w:type="spellStart"/>
                  <w:r w:rsidRPr="00FE0FF6">
                    <w:rPr>
                      <w:rFonts w:ascii="Arial" w:hAnsi="Arial" w:cs="Arial"/>
                      <w:iCs/>
                      <w:sz w:val="22"/>
                      <w:szCs w:val="22"/>
                      <w:lang w:val="es-ES"/>
                    </w:rPr>
                    <w:t>Apps</w:t>
                  </w:r>
                  <w:proofErr w:type="spellEnd"/>
                  <w:r w:rsidRPr="00FE0FF6">
                    <w:rPr>
                      <w:rFonts w:ascii="Arial" w:hAnsi="Arial" w:cs="Arial"/>
                      <w:iCs/>
                      <w:sz w:val="22"/>
                      <w:szCs w:val="22"/>
                      <w:lang w:val="es-ES"/>
                    </w:rPr>
                    <w:t xml:space="preserve"> de pedidos en línea</w:t>
                  </w:r>
                </w:p>
                <w:p w:rsidR="0009499F" w:rsidRPr="00FE0FF6" w:rsidRDefault="00FE0FF6" w:rsidP="004D3019">
                  <w:pPr>
                    <w:pStyle w:val="Prrafodelista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  <w:lang w:val="es-ES"/>
                    </w:rPr>
                  </w:pPr>
                  <w:r w:rsidRPr="00FE0FF6">
                    <w:rPr>
                      <w:rFonts w:ascii="Arial" w:hAnsi="Arial" w:cs="Arial"/>
                      <w:iCs/>
                      <w:sz w:val="22"/>
                      <w:szCs w:val="22"/>
                      <w:lang w:val="es-ES"/>
                    </w:rPr>
                    <w:t>Sistemas de rastreos</w:t>
                  </w:r>
                </w:p>
                <w:p w:rsidR="0009499F" w:rsidRPr="0009499F" w:rsidRDefault="0009499F" w:rsidP="0009499F">
                  <w:pPr>
                    <w:tabs>
                      <w:tab w:val="left" w:pos="284"/>
                    </w:tabs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</w:p>
                <w:p w:rsidR="0009499F" w:rsidRPr="0009499F" w:rsidRDefault="0009499F" w:rsidP="0009499F">
                  <w:pPr>
                    <w:tabs>
                      <w:tab w:val="left" w:pos="284"/>
                    </w:tabs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</w:p>
                <w:p w:rsidR="00964E22" w:rsidRDefault="00964E22" w:rsidP="00964E22">
                  <w:pPr>
                    <w:tabs>
                      <w:tab w:val="left" w:pos="284"/>
                    </w:tabs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</w:p>
              </w:txbxContent>
            </v:textbox>
            <w10:wrap anchorx="page"/>
          </v:shape>
        </w:pict>
      </w:r>
      <w:r w:rsidRPr="00C7045B">
        <w:rPr>
          <w:rFonts w:asciiTheme="minorHAnsi" w:hAnsiTheme="minorHAnsi" w:cstheme="minorHAnsi"/>
          <w:noProof/>
          <w:lang w:val="fr-FR"/>
        </w:rPr>
        <w:pict>
          <v:shape id="Cuadro de texto 60" o:spid="_x0000_s1055" type="#_x0000_t202" style="position:absolute;left:0;text-align:left;margin-left:144.3pt;margin-top:75.05pt;width:338.2pt;height:27.5pt;z-index:2516833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" filled="f" stroked="f" strokeweight=".5pt">
            <v:textbox>
              <w:txbxContent>
                <w:p w:rsidR="007852D7" w:rsidRPr="00FE0FF6" w:rsidRDefault="00FE0FF6" w:rsidP="007852D7">
                  <w:pPr>
                    <w:rPr>
                      <w:rFonts w:ascii="Heebo Medium" w:hAnsi="Heebo Medium" w:cs="Heebo Medium"/>
                      <w:bCs/>
                      <w:sz w:val="28"/>
                      <w:szCs w:val="28"/>
                      <w:lang w:val="es-ES"/>
                    </w:rPr>
                  </w:pPr>
                  <w:r w:rsidRPr="00FE0FF6">
                    <w:rPr>
                      <w:rFonts w:ascii="Heebo Medium" w:hAnsi="Heebo Medium" w:cs="Heebo Medium"/>
                      <w:bCs/>
                      <w:sz w:val="28"/>
                      <w:szCs w:val="28"/>
                      <w:lang w:val="es-ES"/>
                    </w:rPr>
                    <w:t>Operaciones y Planificación Logística</w:t>
                  </w:r>
                </w:p>
              </w:txbxContent>
            </v:textbox>
          </v:shape>
        </w:pict>
      </w:r>
      <w:r w:rsidRPr="00C7045B">
        <w:rPr>
          <w:rFonts w:asciiTheme="minorHAnsi" w:hAnsiTheme="minorHAnsi" w:cstheme="minorHAnsi"/>
          <w:noProof/>
          <w:lang w:val="fr-FR"/>
        </w:rPr>
        <w:pict>
          <v:shape id="Cuadro de texto 44" o:spid="_x0000_s1056" type="#_x0000_t202" style="position:absolute;left:0;text-align:left;margin-left:144.75pt;margin-top:46.6pt;width:311.75pt;height:21.4pt;z-index:25168025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" filled="f" stroked="f" strokeweight=".5pt">
            <v:textbox>
              <w:txbxContent>
                <w:p w:rsidR="00C5457D" w:rsidRDefault="00FE0FF6" w:rsidP="00C5457D">
                  <w:pPr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  <w:lang w:val="es-ES"/>
                    </w:rPr>
                    <w:t>Instituto del Transporte</w:t>
                  </w:r>
                  <w:r w:rsidR="008D6C6B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>Ciudad</w:t>
                  </w:r>
                  <w:r w:rsidR="00C5457D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 </w:t>
                  </w:r>
                  <w:r w:rsidR="00C5457D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| </w:t>
                  </w:r>
                  <w:r w:rsidR="00C5457D">
                    <w:rPr>
                      <w:rFonts w:ascii="Arial" w:hAnsi="Arial" w:cs="Arial"/>
                      <w:bCs/>
                      <w:color w:val="767171" w:themeColor="background2" w:themeShade="80"/>
                      <w:sz w:val="22"/>
                      <w:szCs w:val="22"/>
                      <w:lang w:val="fr-FR"/>
                    </w:rPr>
                    <w:t>20</w:t>
                  </w:r>
                  <w:r w:rsidR="00680498">
                    <w:rPr>
                      <w:rFonts w:ascii="Arial" w:hAnsi="Arial" w:cs="Arial"/>
                      <w:bCs/>
                      <w:color w:val="767171" w:themeColor="background2" w:themeShade="80"/>
                      <w:sz w:val="22"/>
                      <w:szCs w:val="22"/>
                      <w:lang w:val="fr-FR"/>
                    </w:rPr>
                    <w:t>XX</w:t>
                  </w:r>
                  <w:r w:rsidR="00C5457D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 </w:t>
                  </w:r>
                  <w:r w:rsidR="00680498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-</w:t>
                  </w:r>
                  <w:r w:rsidR="00C5457D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 20</w:t>
                  </w:r>
                  <w:r w:rsidR="00680498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XX</w:t>
                  </w:r>
                </w:p>
                <w:p w:rsidR="00C5457D" w:rsidRDefault="00C5457D" w:rsidP="00C5457D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C7045B">
        <w:rPr>
          <w:rFonts w:asciiTheme="minorHAnsi" w:hAnsiTheme="minorHAnsi" w:cstheme="minorHAnsi"/>
          <w:noProof/>
          <w:lang w:val="fr-FR"/>
        </w:rPr>
        <w:pict>
          <v:shape id="Cuadro de texto 55" o:spid="_x0000_s1058" type="#_x0000_t202" style="position:absolute;left:0;text-align:left;margin-left:143.95pt;margin-top:100.3pt;width:311.75pt;height:21.4pt;z-index:2516823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" filled="f" stroked="f" strokeweight=".5pt">
            <v:textbox>
              <w:txbxContent>
                <w:p w:rsidR="007852D7" w:rsidRPr="00680498" w:rsidRDefault="00FE0FF6" w:rsidP="00680498">
                  <w:pPr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  <w:lang w:val="es-ES"/>
                    </w:rPr>
                    <w:t>Universidad Nacional</w:t>
                  </w:r>
                  <w:r w:rsidR="007852D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>Ciudad</w:t>
                  </w:r>
                  <w:r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 </w:t>
                  </w:r>
                  <w:r w:rsidR="007852D7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| </w:t>
                  </w:r>
                  <w:r w:rsidR="007852D7">
                    <w:rPr>
                      <w:rFonts w:ascii="Arial" w:hAnsi="Arial" w:cs="Arial"/>
                      <w:bCs/>
                      <w:color w:val="767171" w:themeColor="background2" w:themeShade="80"/>
                      <w:sz w:val="22"/>
                      <w:szCs w:val="22"/>
                      <w:lang w:val="fr-FR"/>
                    </w:rPr>
                    <w:t>20</w:t>
                  </w:r>
                  <w:r w:rsidR="00680498">
                    <w:rPr>
                      <w:rFonts w:ascii="Arial" w:hAnsi="Arial" w:cs="Arial"/>
                      <w:bCs/>
                      <w:color w:val="767171" w:themeColor="background2" w:themeShade="80"/>
                      <w:sz w:val="22"/>
                      <w:szCs w:val="22"/>
                      <w:lang w:val="fr-FR"/>
                    </w:rPr>
                    <w:t>XX</w:t>
                  </w:r>
                  <w:r w:rsidR="007852D7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 </w:t>
                  </w:r>
                  <w:r w:rsidR="00680498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-</w:t>
                  </w:r>
                  <w:r w:rsidR="007852D7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 20</w:t>
                  </w:r>
                  <w:r w:rsidR="00680498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XX</w:t>
                  </w:r>
                </w:p>
              </w:txbxContent>
            </v:textbox>
          </v:shape>
        </w:pict>
      </w:r>
    </w:p>
    <w:p w:rsidR="00FF14F5" w:rsidRDefault="00C7045B" w:rsidP="00964E22">
      <w:pPr>
        <w:ind w:left="360"/>
        <w:rPr>
          <w:rFonts w:asciiTheme="minorHAnsi" w:hAnsiTheme="minorHAnsi" w:cstheme="minorHAnsi"/>
          <w:lang w:val="fr-FR"/>
        </w:rPr>
      </w:pPr>
      <w:r w:rsidRPr="00C7045B">
        <w:rPr>
          <w:rFonts w:asciiTheme="minorHAnsi" w:hAnsiTheme="minorHAnsi" w:cstheme="minorHAnsi"/>
          <w:noProof/>
          <w:lang w:val="fr-FR"/>
        </w:rPr>
        <w:pict>
          <v:shape id="Cuadro de texto 47" o:spid="_x0000_s1057" type="#_x0000_t202" style="position:absolute;left:0;text-align:left;margin-left:144.25pt;margin-top:8.9pt;width:354.2pt;height:25pt;z-index:2516812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" filled="f" stroked="f" strokeweight=".5pt">
            <v:textbox>
              <w:txbxContent>
                <w:p w:rsidR="00C5457D" w:rsidRPr="00FE0FF6" w:rsidRDefault="00FE0FF6" w:rsidP="00C5457D">
                  <w:pPr>
                    <w:rPr>
                      <w:rFonts w:ascii="Heebo Medium" w:hAnsi="Heebo Medium" w:cs="Heebo Medium"/>
                      <w:bCs/>
                      <w:sz w:val="28"/>
                      <w:szCs w:val="28"/>
                      <w:lang w:val="es-ES"/>
                    </w:rPr>
                  </w:pPr>
                  <w:r w:rsidRPr="00FE0FF6">
                    <w:rPr>
                      <w:rFonts w:ascii="Heebo Medium" w:hAnsi="Heebo Medium" w:cs="Heebo Medium"/>
                      <w:bCs/>
                      <w:sz w:val="28"/>
                      <w:szCs w:val="28"/>
                      <w:lang w:val="es-ES"/>
                    </w:rPr>
                    <w:t>Técnico en Logística y Distribución de Mercadería</w:t>
                  </w:r>
                </w:p>
              </w:txbxContent>
            </v:textbox>
          </v:shape>
        </w:pict>
      </w:r>
      <w:r w:rsidRPr="00C7045B">
        <w:rPr>
          <w:noProof/>
        </w:rPr>
        <w:pict>
          <v:line id="Conector recto 33" o:spid="_x0000_s1062" style="position:absolute;left:0;text-align:left;z-index:251667968;visibility:visible;mso-width-relative:margin;mso-height-relative:margin" from="151.05pt,1.3pt" to="476.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" strokecolor="black [3200]" strokeweight="1pt">
            <v:stroke joinstyle="miter"/>
          </v:line>
        </w:pict>
      </w:r>
    </w:p>
    <w:p w:rsidR="00414EB3" w:rsidRDefault="00414EB3" w:rsidP="00414EB3">
      <w:pPr>
        <w:rPr>
          <w:rFonts w:asciiTheme="minorHAnsi" w:hAnsiTheme="minorHAnsi" w:cstheme="minorHAnsi"/>
          <w:lang w:val="fr-FR"/>
        </w:rPr>
      </w:pPr>
    </w:p>
    <w:p w:rsidR="00414EB3" w:rsidRDefault="00414EB3" w:rsidP="00414EB3">
      <w:pPr>
        <w:rPr>
          <w:rFonts w:asciiTheme="minorHAnsi" w:hAnsiTheme="minorHAnsi" w:cstheme="minorHAnsi"/>
          <w:lang w:val="fr-FR"/>
        </w:rPr>
      </w:pPr>
    </w:p>
    <w:p w:rsidR="00340D98" w:rsidRDefault="00C7045B" w:rsidP="00414EB3">
      <w:pPr>
        <w:rPr>
          <w:rFonts w:asciiTheme="minorHAnsi" w:eastAsia="Calibri" w:hAnsiTheme="minorHAnsi" w:cstheme="minorHAnsi"/>
          <w:sz w:val="26"/>
          <w:szCs w:val="26"/>
          <w:lang w:val="fr-FR"/>
        </w:rPr>
      </w:pPr>
      <w:r w:rsidRPr="00C7045B">
        <w:rPr>
          <w:rFonts w:ascii="Calibri" w:eastAsia="Calibri" w:hAnsi="Calibri"/>
          <w:noProof/>
          <w:lang w:val="fr-FR"/>
        </w:rPr>
        <w:pict>
          <v:shape id="Zone de texte 1" o:spid="_x0000_s1059" type="#_x0000_t202" style="position:absolute;margin-left:348.75pt;margin-top:74.85pt;width:155.9pt;height:17.75pt;z-index:25170688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" filled="f" stroked="f">
            <v:textbox>
              <w:txbxContent>
                <w:p w:rsidR="00680498" w:rsidRPr="001770A9" w:rsidRDefault="00680498" w:rsidP="00680498">
                  <w:pPr>
                    <w:rPr>
                      <w:color w:val="FFFFFF" w:themeColor="background1"/>
                      <w:sz w:val="20"/>
                      <w:szCs w:val="20"/>
                      <w:lang w:val="fr-FR"/>
                    </w:rPr>
                  </w:pPr>
                  <w:r w:rsidRPr="001770A9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>©AZURIUS - Modelos-de-curriculum.com</w:t>
                  </w:r>
                </w:p>
              </w:txbxContent>
            </v:textbox>
          </v:shape>
        </w:pict>
      </w:r>
    </w:p>
    <w:p w:rsidR="00A318A1" w:rsidRPr="00F72134" w:rsidRDefault="00A318A1" w:rsidP="00F72134">
      <w:pPr>
        <w:tabs>
          <w:tab w:val="left" w:pos="916"/>
          <w:tab w:val="left" w:pos="1832"/>
          <w:tab w:val="left" w:pos="273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-567" w:right="-852"/>
        <w:jc w:val="center"/>
        <w:rPr>
          <w:rFonts w:ascii="Calibri" w:eastAsia="Calibri" w:hAnsi="Calibri" w:cs="Courier New"/>
          <w:color w:val="0563C1"/>
          <w:sz w:val="18"/>
          <w:szCs w:val="18"/>
          <w:u w:val="single"/>
          <w:lang w:eastAsia="es-ES_tradnl"/>
        </w:rPr>
      </w:pPr>
    </w:p>
    <w:sectPr w:rsidR="00A318A1" w:rsidRPr="00F72134" w:rsidSect="00C146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0F2" w:rsidRDefault="002E50F2" w:rsidP="007852D7">
      <w:r>
        <w:separator/>
      </w:r>
    </w:p>
  </w:endnote>
  <w:endnote w:type="continuationSeparator" w:id="0">
    <w:p w:rsidR="002E50F2" w:rsidRDefault="002E50F2" w:rsidP="007852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ebo Medium">
    <w:altName w:val="Arial"/>
    <w:charset w:val="B1"/>
    <w:family w:val="auto"/>
    <w:pitch w:val="variable"/>
    <w:sig w:usb0="A00008E7" w:usb1="40000043" w:usb2="00000000" w:usb3="00000000" w:csb0="0000002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0F2" w:rsidRDefault="002E50F2" w:rsidP="007852D7">
      <w:r>
        <w:separator/>
      </w:r>
    </w:p>
  </w:footnote>
  <w:footnote w:type="continuationSeparator" w:id="0">
    <w:p w:rsidR="002E50F2" w:rsidRDefault="002E50F2" w:rsidP="007852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33386"/>
    <w:multiLevelType w:val="multilevel"/>
    <w:tmpl w:val="ADCE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B713B"/>
    <w:multiLevelType w:val="hybridMultilevel"/>
    <w:tmpl w:val="6B2AB870"/>
    <w:lvl w:ilvl="0" w:tplc="040C0001">
      <w:start w:val="1"/>
      <w:numFmt w:val="bullet"/>
      <w:lvlText w:val=""/>
      <w:lvlJc w:val="left"/>
      <w:pPr>
        <w:ind w:left="-6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2">
    <w:nsid w:val="1309753B"/>
    <w:multiLevelType w:val="multilevel"/>
    <w:tmpl w:val="4EC0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9668B9"/>
    <w:multiLevelType w:val="hybridMultilevel"/>
    <w:tmpl w:val="8E8899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8D50A2"/>
    <w:multiLevelType w:val="hybridMultilevel"/>
    <w:tmpl w:val="17F2F35E"/>
    <w:lvl w:ilvl="0" w:tplc="5E84887C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5">
    <w:nsid w:val="4AAF70A3"/>
    <w:multiLevelType w:val="hybridMultilevel"/>
    <w:tmpl w:val="7646F88E"/>
    <w:lvl w:ilvl="0" w:tplc="040C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686013"/>
    <w:multiLevelType w:val="multilevel"/>
    <w:tmpl w:val="E4DEC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1EB5C5C"/>
    <w:multiLevelType w:val="multilevel"/>
    <w:tmpl w:val="F4D6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5BA5BB4"/>
    <w:multiLevelType w:val="hybridMultilevel"/>
    <w:tmpl w:val="188E62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47644A"/>
    <w:multiLevelType w:val="multilevel"/>
    <w:tmpl w:val="59E6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5307314"/>
    <w:multiLevelType w:val="hybridMultilevel"/>
    <w:tmpl w:val="436E3F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AE2F10"/>
    <w:multiLevelType w:val="hybridMultilevel"/>
    <w:tmpl w:val="6FC691DE"/>
    <w:lvl w:ilvl="0" w:tplc="5E84887C">
      <w:start w:val="1"/>
      <w:numFmt w:val="bullet"/>
      <w:lvlText w:val=""/>
      <w:lvlJc w:val="left"/>
      <w:pPr>
        <w:ind w:left="-633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9"/>
  </w:num>
  <w:num w:numId="5">
    <w:abstractNumId w:val="3"/>
  </w:num>
  <w:num w:numId="6">
    <w:abstractNumId w:val="0"/>
  </w:num>
  <w:num w:numId="7">
    <w:abstractNumId w:val="10"/>
  </w:num>
  <w:num w:numId="8">
    <w:abstractNumId w:val="2"/>
  </w:num>
  <w:num w:numId="9">
    <w:abstractNumId w:val="1"/>
  </w:num>
  <w:num w:numId="10">
    <w:abstractNumId w:val="12"/>
  </w:num>
  <w:num w:numId="11">
    <w:abstractNumId w:val="6"/>
  </w:num>
  <w:num w:numId="12">
    <w:abstractNumId w:val="7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50F2"/>
    <w:rsid w:val="00000434"/>
    <w:rsid w:val="00054663"/>
    <w:rsid w:val="00062ED0"/>
    <w:rsid w:val="000668D9"/>
    <w:rsid w:val="0009499F"/>
    <w:rsid w:val="00097EE4"/>
    <w:rsid w:val="000A601F"/>
    <w:rsid w:val="000B0EA1"/>
    <w:rsid w:val="000B2F0E"/>
    <w:rsid w:val="000C60C7"/>
    <w:rsid w:val="000D656D"/>
    <w:rsid w:val="00102056"/>
    <w:rsid w:val="00155C1A"/>
    <w:rsid w:val="0016549A"/>
    <w:rsid w:val="001A0E34"/>
    <w:rsid w:val="001A7450"/>
    <w:rsid w:val="001D44C0"/>
    <w:rsid w:val="001E4C07"/>
    <w:rsid w:val="001F3915"/>
    <w:rsid w:val="001F77FA"/>
    <w:rsid w:val="002138A3"/>
    <w:rsid w:val="00273143"/>
    <w:rsid w:val="0027710B"/>
    <w:rsid w:val="002B40A8"/>
    <w:rsid w:val="002E50F2"/>
    <w:rsid w:val="003102F4"/>
    <w:rsid w:val="00331FAE"/>
    <w:rsid w:val="00334203"/>
    <w:rsid w:val="00337BCA"/>
    <w:rsid w:val="00340D98"/>
    <w:rsid w:val="00354224"/>
    <w:rsid w:val="003C1D61"/>
    <w:rsid w:val="003E411A"/>
    <w:rsid w:val="00414EB3"/>
    <w:rsid w:val="00424326"/>
    <w:rsid w:val="004329AF"/>
    <w:rsid w:val="004521B1"/>
    <w:rsid w:val="00485865"/>
    <w:rsid w:val="004D3019"/>
    <w:rsid w:val="004D6762"/>
    <w:rsid w:val="00536077"/>
    <w:rsid w:val="00613866"/>
    <w:rsid w:val="00647A38"/>
    <w:rsid w:val="0066183A"/>
    <w:rsid w:val="00680498"/>
    <w:rsid w:val="006915D5"/>
    <w:rsid w:val="006B2933"/>
    <w:rsid w:val="006B55FB"/>
    <w:rsid w:val="006E0551"/>
    <w:rsid w:val="00705A05"/>
    <w:rsid w:val="00717468"/>
    <w:rsid w:val="007852D7"/>
    <w:rsid w:val="007B0018"/>
    <w:rsid w:val="007D01DD"/>
    <w:rsid w:val="007F4E05"/>
    <w:rsid w:val="008369D0"/>
    <w:rsid w:val="008743D0"/>
    <w:rsid w:val="008B3B2B"/>
    <w:rsid w:val="008C1C82"/>
    <w:rsid w:val="008D6C6B"/>
    <w:rsid w:val="00956D89"/>
    <w:rsid w:val="00964E22"/>
    <w:rsid w:val="00975E24"/>
    <w:rsid w:val="009C2A54"/>
    <w:rsid w:val="009C4936"/>
    <w:rsid w:val="009F08A0"/>
    <w:rsid w:val="009F31A8"/>
    <w:rsid w:val="00A2484E"/>
    <w:rsid w:val="00A318A1"/>
    <w:rsid w:val="00A440B1"/>
    <w:rsid w:val="00A7654B"/>
    <w:rsid w:val="00A84B8A"/>
    <w:rsid w:val="00AC7122"/>
    <w:rsid w:val="00AE0C8B"/>
    <w:rsid w:val="00AE7BC5"/>
    <w:rsid w:val="00B07585"/>
    <w:rsid w:val="00BB0810"/>
    <w:rsid w:val="00BE7495"/>
    <w:rsid w:val="00C02A7C"/>
    <w:rsid w:val="00C146D3"/>
    <w:rsid w:val="00C5048F"/>
    <w:rsid w:val="00C5457D"/>
    <w:rsid w:val="00C678DE"/>
    <w:rsid w:val="00C7045B"/>
    <w:rsid w:val="00C75A05"/>
    <w:rsid w:val="00CF4EB2"/>
    <w:rsid w:val="00D00C07"/>
    <w:rsid w:val="00D148AB"/>
    <w:rsid w:val="00DA0EDC"/>
    <w:rsid w:val="00DB0234"/>
    <w:rsid w:val="00DF49C3"/>
    <w:rsid w:val="00E07F38"/>
    <w:rsid w:val="00E7026A"/>
    <w:rsid w:val="00E7617E"/>
    <w:rsid w:val="00EA1D4D"/>
    <w:rsid w:val="00EE6A3D"/>
    <w:rsid w:val="00EF677B"/>
    <w:rsid w:val="00F35296"/>
    <w:rsid w:val="00F45915"/>
    <w:rsid w:val="00F66A5C"/>
    <w:rsid w:val="00F72134"/>
    <w:rsid w:val="00FE0A9E"/>
    <w:rsid w:val="00FE0FF6"/>
    <w:rsid w:val="00FF1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4]" strokecolor="none"/>
    </o:shapedefaults>
    <o:shapelayout v:ext="edit">
      <o:idmap v:ext="edit" data="1"/>
      <o:rules v:ext="edit">
        <o:r id="V:Rule6" type="connector" idref="#Conector recto de flecha 8"/>
        <o:r id="V:Rule7" type="connector" idref="#Conector recto de flecha 17"/>
        <o:r id="V:Rule8" type="connector" idref="#Conector recto de flecha 16"/>
        <o:r id="V:Rule9" type="connector" idref="#Conector recto de flecha 10"/>
        <o:r id="V:Rule10" type="connector" idref="#Conector recto de flecha 11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E22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964E22"/>
    <w:rPr>
      <w:color w:val="0000FF"/>
      <w:u w:val="single"/>
    </w:rPr>
  </w:style>
  <w:style w:type="paragraph" w:styleId="Sinespaciado">
    <w:name w:val="No Spacing"/>
    <w:uiPriority w:val="1"/>
    <w:qFormat/>
    <w:rsid w:val="00964E22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964E22"/>
    <w:pPr>
      <w:ind w:left="720"/>
      <w:contextualSpacing/>
    </w:pPr>
  </w:style>
  <w:style w:type="character" w:customStyle="1" w:styleId="white-space-pre">
    <w:name w:val="white-space-pre"/>
    <w:basedOn w:val="Fuentedeprrafopredeter"/>
    <w:rsid w:val="00964E22"/>
  </w:style>
  <w:style w:type="character" w:customStyle="1" w:styleId="t-bold">
    <w:name w:val="t-bold"/>
    <w:basedOn w:val="Fuentedeprrafopredeter"/>
    <w:rsid w:val="00414EB3"/>
  </w:style>
  <w:style w:type="character" w:customStyle="1" w:styleId="visually-hidden">
    <w:name w:val="visually-hidden"/>
    <w:basedOn w:val="Fuentedeprrafopredeter"/>
    <w:rsid w:val="00414EB3"/>
  </w:style>
  <w:style w:type="character" w:customStyle="1" w:styleId="t-14">
    <w:name w:val="t-14"/>
    <w:basedOn w:val="Fuentedeprrafopredeter"/>
    <w:rsid w:val="00414EB3"/>
  </w:style>
  <w:style w:type="paragraph" w:customStyle="1" w:styleId="pvs-listitem--with-top-padding">
    <w:name w:val="pvs-list__item--with-top-padding"/>
    <w:basedOn w:val="Normal"/>
    <w:rsid w:val="00414EB3"/>
    <w:pPr>
      <w:spacing w:before="100" w:beforeAutospacing="1" w:after="100" w:afterAutospacing="1"/>
    </w:pPr>
    <w:rPr>
      <w:rFonts w:ascii="Times New Roman" w:eastAsia="Times New Roman" w:hAnsi="Times New Roman"/>
      <w:lang w:val="es-ES"/>
    </w:rPr>
  </w:style>
  <w:style w:type="character" w:styleId="Textoennegrita">
    <w:name w:val="Strong"/>
    <w:basedOn w:val="Fuentedeprrafopredeter"/>
    <w:uiPriority w:val="22"/>
    <w:qFormat/>
    <w:rsid w:val="00273143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7852D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852D7"/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7852D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852D7"/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717468"/>
    <w:rPr>
      <w:color w:val="954F72" w:themeColor="followed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F66A5C"/>
    <w:rPr>
      <w:color w:val="605E5C"/>
      <w:shd w:val="clear" w:color="auto" w:fill="E1DFDD"/>
    </w:rPr>
  </w:style>
  <w:style w:type="paragraph" w:styleId="Ttulo">
    <w:name w:val="Title"/>
    <w:basedOn w:val="Normal"/>
    <w:next w:val="Normal"/>
    <w:link w:val="TtuloCar"/>
    <w:uiPriority w:val="10"/>
    <w:qFormat/>
    <w:rsid w:val="00F7213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72134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7654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654B"/>
    <w:rPr>
      <w:rFonts w:ascii="Tahoma" w:eastAsia="MS Mincho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8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1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2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5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4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02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76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75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79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61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806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933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32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2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03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9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8" Type="http://schemas.openxmlformats.org/officeDocument/2006/relationships/image" Target="media/image9.sv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7.svg"/><Relationship Id="rId20" Type="http://schemas.microsoft.com/office/2007/relationships/hdphoto" Target="media/hdphoto1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https://lh3.googleusercontent.com/-zZva6319EVE/AAAAAAAAAAI/AAAAAAAAAAA/zKFGBYMviqc/photo.jpg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sv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&#233;\Desktop\cv89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cv89</Template>
  <TotalTime>10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Di Meglio</dc:creator>
  <cp:lastModifiedBy>José Di Meglio</cp:lastModifiedBy>
  <cp:revision>1</cp:revision>
  <cp:lastPrinted>2024-02-02T17:39:00Z</cp:lastPrinted>
  <dcterms:created xsi:type="dcterms:W3CDTF">2024-02-02T17:38:00Z</dcterms:created>
  <dcterms:modified xsi:type="dcterms:W3CDTF">2024-02-02T17:48:00Z</dcterms:modified>
</cp:coreProperties>
</file>